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77A" w:rsidRPr="00286570" w:rsidRDefault="00AE777A" w:rsidP="00286570">
      <w:pPr>
        <w:suppressAutoHyphens/>
        <w:spacing w:after="0" w:line="240" w:lineRule="auto"/>
        <w:jc w:val="center"/>
        <w:rPr>
          <w:rFonts w:ascii="Times New Roman" w:hAnsi="Times New Roman"/>
          <w:noProof/>
          <w:kern w:val="2"/>
          <w:sz w:val="26"/>
          <w:szCs w:val="26"/>
          <w:lang w:eastAsia="zh-CN"/>
        </w:rPr>
      </w:pPr>
      <w:r w:rsidRPr="0017753A">
        <w:rPr>
          <w:rFonts w:ascii="Times New Roman" w:hAnsi="Times New Roman"/>
          <w:noProof/>
          <w:kern w:val="2"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37.5pt;height:41.25pt;visibility:visible">
            <v:imagedata r:id="rId6" o:title=""/>
          </v:shape>
        </w:pic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AE777A" w:rsidRPr="0017753A" w:rsidTr="00286570">
        <w:trPr>
          <w:trHeight w:val="2557"/>
        </w:trPr>
        <w:tc>
          <w:tcPr>
            <w:tcW w:w="3190" w:type="dxa"/>
          </w:tcPr>
          <w:p w:rsidR="00AE777A" w:rsidRPr="00286570" w:rsidRDefault="00AE777A" w:rsidP="002865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6"/>
                <w:szCs w:val="26"/>
                <w:lang w:eastAsia="zh-CN"/>
              </w:rPr>
            </w:pP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eastAsia="zh-CN"/>
              </w:rPr>
              <w:t>АДМІНІСТРАЦІЯ</w:t>
            </w:r>
          </w:p>
          <w:p w:rsidR="00AE777A" w:rsidRPr="00286570" w:rsidRDefault="00AE777A" w:rsidP="002865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</w:pP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eastAsia="zh-CN"/>
              </w:rPr>
              <w:t xml:space="preserve"> СОВ</w:t>
            </w: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  <w:t>Є</w:t>
            </w: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eastAsia="zh-CN"/>
              </w:rPr>
              <w:t>ТС</w:t>
            </w: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  <w:t>Ь</w:t>
            </w: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eastAsia="zh-CN"/>
              </w:rPr>
              <w:t>К</w:t>
            </w: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  <w:t xml:space="preserve">ОГО </w:t>
            </w:r>
          </w:p>
          <w:p w:rsidR="00AE777A" w:rsidRPr="00286570" w:rsidRDefault="00AE777A" w:rsidP="002865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</w:pP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  <w:t>СІЛЬСЬКОГО</w:t>
            </w:r>
          </w:p>
          <w:p w:rsidR="00AE777A" w:rsidRPr="00286570" w:rsidRDefault="00AE777A" w:rsidP="002865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</w:pP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  <w:t>ПОСЕЛЕННЯ</w:t>
            </w:r>
          </w:p>
          <w:p w:rsidR="00AE777A" w:rsidRPr="00286570" w:rsidRDefault="00AE777A" w:rsidP="002865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</w:pP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  <w:t>СОВЄТСЬКОГО</w:t>
            </w:r>
          </w:p>
          <w:p w:rsidR="00AE777A" w:rsidRPr="00286570" w:rsidRDefault="00AE777A" w:rsidP="002865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6"/>
                <w:szCs w:val="26"/>
                <w:lang w:eastAsia="zh-CN"/>
              </w:rPr>
            </w:pP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  <w:t>РАЙОНУ</w:t>
            </w:r>
          </w:p>
          <w:p w:rsidR="00AE777A" w:rsidRPr="00286570" w:rsidRDefault="00AE777A" w:rsidP="002865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6"/>
                <w:szCs w:val="26"/>
                <w:lang w:eastAsia="zh-CN"/>
              </w:rPr>
            </w:pP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eastAsia="zh-CN"/>
              </w:rPr>
              <w:t>РЕСПУБЛ</w:t>
            </w: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  <w:t xml:space="preserve">ІКИ </w:t>
            </w:r>
          </w:p>
          <w:p w:rsidR="00AE777A" w:rsidRPr="00286570" w:rsidRDefault="00AE777A" w:rsidP="002865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</w:pP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eastAsia="zh-CN"/>
              </w:rPr>
              <w:t>КР</w:t>
            </w: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  <w:t>И</w:t>
            </w: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eastAsia="zh-CN"/>
              </w:rPr>
              <w:t>М</w:t>
            </w:r>
            <w:r w:rsidRPr="00286570">
              <w:rPr>
                <w:rFonts w:ascii="Times New Roman" w:hAnsi="Times New Roman"/>
                <w:i/>
                <w:kern w:val="2"/>
                <w:sz w:val="26"/>
                <w:szCs w:val="26"/>
                <w:lang w:val="uk-UA" w:eastAsia="zh-CN"/>
              </w:rPr>
              <w:t xml:space="preserve"> </w:t>
            </w:r>
          </w:p>
        </w:tc>
        <w:tc>
          <w:tcPr>
            <w:tcW w:w="3190" w:type="dxa"/>
          </w:tcPr>
          <w:p w:rsidR="00AE777A" w:rsidRPr="00286570" w:rsidRDefault="00AE777A" w:rsidP="002865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6"/>
                <w:szCs w:val="26"/>
                <w:lang w:eastAsia="zh-CN"/>
              </w:rPr>
            </w:pP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eastAsia="zh-CN"/>
              </w:rPr>
              <w:t xml:space="preserve">АДМИНИСТРАЦИЯ </w:t>
            </w:r>
          </w:p>
          <w:p w:rsidR="00AE777A" w:rsidRPr="00286570" w:rsidRDefault="00AE777A" w:rsidP="002865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6"/>
                <w:szCs w:val="26"/>
                <w:lang w:eastAsia="zh-CN"/>
              </w:rPr>
            </w:pP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eastAsia="zh-CN"/>
              </w:rPr>
              <w:t>СОВЕТСКОГО</w:t>
            </w:r>
          </w:p>
          <w:p w:rsidR="00AE777A" w:rsidRPr="00286570" w:rsidRDefault="00AE777A" w:rsidP="002865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6"/>
                <w:szCs w:val="26"/>
                <w:lang w:eastAsia="zh-CN"/>
              </w:rPr>
            </w:pP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eastAsia="zh-CN"/>
              </w:rPr>
              <w:t>СЕЛЬСКОГО</w:t>
            </w:r>
          </w:p>
          <w:p w:rsidR="00AE777A" w:rsidRPr="00286570" w:rsidRDefault="00AE777A" w:rsidP="002865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</w:pP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  <w:t>ПОСЕЛЕНИЯ</w:t>
            </w:r>
          </w:p>
          <w:p w:rsidR="00AE777A" w:rsidRPr="00286570" w:rsidRDefault="00AE777A" w:rsidP="002865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</w:pP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  <w:t xml:space="preserve">СОВЕТСКОГО </w:t>
            </w:r>
          </w:p>
          <w:p w:rsidR="00AE777A" w:rsidRPr="00286570" w:rsidRDefault="00AE777A" w:rsidP="002865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</w:pP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  <w:t>РАЙОНА</w:t>
            </w:r>
          </w:p>
          <w:p w:rsidR="00AE777A" w:rsidRPr="00286570" w:rsidRDefault="00AE777A" w:rsidP="002865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6"/>
                <w:szCs w:val="26"/>
                <w:lang w:val="uk-UA" w:eastAsia="zh-CN"/>
              </w:rPr>
            </w:pP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eastAsia="zh-CN"/>
              </w:rPr>
              <w:t xml:space="preserve"> РЕСПУБЛИКИ КРЫМ</w:t>
            </w:r>
          </w:p>
          <w:p w:rsidR="00AE777A" w:rsidRPr="00286570" w:rsidRDefault="00AE777A" w:rsidP="002865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6"/>
                <w:szCs w:val="26"/>
                <w:lang w:val="uk-UA" w:eastAsia="zh-CN"/>
              </w:rPr>
            </w:pPr>
            <w:r w:rsidRPr="00286570">
              <w:rPr>
                <w:rFonts w:ascii="Times New Roman" w:hAnsi="Times New Roman"/>
                <w:i/>
                <w:kern w:val="2"/>
                <w:sz w:val="26"/>
                <w:szCs w:val="26"/>
                <w:lang w:val="uk-UA" w:eastAsia="zh-CN"/>
              </w:rPr>
              <w:t xml:space="preserve"> </w:t>
            </w:r>
          </w:p>
        </w:tc>
        <w:tc>
          <w:tcPr>
            <w:tcW w:w="3191" w:type="dxa"/>
          </w:tcPr>
          <w:p w:rsidR="00AE777A" w:rsidRPr="00286570" w:rsidRDefault="00AE777A" w:rsidP="002865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</w:pP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  <w:t>КЪЫРЫМ</w:t>
            </w: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  <w:br/>
              <w:t>ДЖУМХУРИЕТИ</w:t>
            </w: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  <w:br/>
              <w:t xml:space="preserve">СОВЕТСКИЙ  </w:t>
            </w:r>
          </w:p>
          <w:p w:rsidR="00AE777A" w:rsidRPr="00286570" w:rsidRDefault="00AE777A" w:rsidP="002865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</w:pP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  <w:t>КОЙ ШУРАСЫ</w:t>
            </w:r>
          </w:p>
          <w:p w:rsidR="00AE777A" w:rsidRPr="00286570" w:rsidRDefault="00AE777A" w:rsidP="002865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</w:pP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  <w:t>КЪЫРЫМ</w:t>
            </w:r>
          </w:p>
          <w:p w:rsidR="00AE777A" w:rsidRPr="00286570" w:rsidRDefault="00AE777A" w:rsidP="002865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</w:pPr>
            <w:r w:rsidRPr="00286570">
              <w:rPr>
                <w:rFonts w:ascii="Times New Roman" w:hAnsi="Times New Roman"/>
                <w:b/>
                <w:kern w:val="2"/>
                <w:sz w:val="26"/>
                <w:szCs w:val="26"/>
                <w:lang w:val="uk-UA" w:eastAsia="zh-CN"/>
              </w:rPr>
              <w:t>ДЖУМХУРИЕТИ</w:t>
            </w:r>
          </w:p>
          <w:p w:rsidR="00AE777A" w:rsidRPr="00286570" w:rsidRDefault="00AE777A" w:rsidP="002865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kern w:val="2"/>
                <w:sz w:val="26"/>
                <w:szCs w:val="26"/>
                <w:lang w:val="uk-UA" w:eastAsia="zh-CN"/>
              </w:rPr>
            </w:pPr>
          </w:p>
          <w:p w:rsidR="00AE777A" w:rsidRPr="00286570" w:rsidRDefault="00AE777A" w:rsidP="002865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6"/>
                <w:szCs w:val="26"/>
                <w:lang w:eastAsia="zh-CN"/>
              </w:rPr>
            </w:pPr>
            <w:r w:rsidRPr="00286570">
              <w:rPr>
                <w:rFonts w:ascii="Times New Roman" w:hAnsi="Times New Roman"/>
                <w:i/>
                <w:kern w:val="2"/>
                <w:sz w:val="26"/>
                <w:szCs w:val="26"/>
                <w:lang w:val="uk-UA" w:eastAsia="zh-CN"/>
              </w:rPr>
              <w:t xml:space="preserve">  </w:t>
            </w:r>
          </w:p>
        </w:tc>
      </w:tr>
    </w:tbl>
    <w:p w:rsidR="00AE777A" w:rsidRPr="00286570" w:rsidRDefault="00AE777A" w:rsidP="00286570">
      <w:pPr>
        <w:suppressAutoHyphens/>
        <w:spacing w:after="0" w:line="240" w:lineRule="auto"/>
        <w:rPr>
          <w:rFonts w:ascii="Times New Roman" w:hAnsi="Times New Roman"/>
          <w:b/>
          <w:kern w:val="2"/>
          <w:sz w:val="26"/>
          <w:szCs w:val="26"/>
          <w:lang w:eastAsia="zh-CN"/>
        </w:rPr>
      </w:pPr>
    </w:p>
    <w:p w:rsidR="00AE777A" w:rsidRPr="00286570" w:rsidRDefault="00AE777A" w:rsidP="00286570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6"/>
          <w:szCs w:val="26"/>
          <w:lang w:eastAsia="zh-CN"/>
        </w:rPr>
      </w:pPr>
      <w:r w:rsidRPr="00286570">
        <w:rPr>
          <w:rFonts w:ascii="Times New Roman" w:hAnsi="Times New Roman"/>
          <w:b/>
          <w:kern w:val="2"/>
          <w:sz w:val="26"/>
          <w:szCs w:val="26"/>
          <w:lang w:eastAsia="zh-CN"/>
        </w:rPr>
        <w:t>ПОСТАНОВЛЕНИЕ</w:t>
      </w:r>
    </w:p>
    <w:p w:rsidR="00AE777A" w:rsidRPr="00286570" w:rsidRDefault="00AE777A" w:rsidP="00286570">
      <w:pPr>
        <w:suppressAutoHyphens/>
        <w:spacing w:after="0" w:line="240" w:lineRule="auto"/>
        <w:rPr>
          <w:rFonts w:ascii="Times New Roman" w:hAnsi="Times New Roman"/>
          <w:b/>
          <w:kern w:val="2"/>
          <w:sz w:val="26"/>
          <w:szCs w:val="26"/>
          <w:lang w:eastAsia="zh-CN"/>
        </w:rPr>
      </w:pPr>
      <w:r>
        <w:rPr>
          <w:rFonts w:ascii="Times New Roman" w:hAnsi="Times New Roman"/>
          <w:b/>
          <w:kern w:val="2"/>
          <w:sz w:val="26"/>
          <w:szCs w:val="26"/>
          <w:lang w:eastAsia="zh-CN"/>
        </w:rPr>
        <w:t xml:space="preserve"> от 27 февраля 2026 г.</w:t>
      </w:r>
      <w:r>
        <w:rPr>
          <w:rFonts w:ascii="Times New Roman" w:hAnsi="Times New Roman"/>
          <w:b/>
          <w:kern w:val="2"/>
          <w:sz w:val="26"/>
          <w:szCs w:val="26"/>
          <w:lang w:eastAsia="zh-CN"/>
        </w:rPr>
        <w:tab/>
      </w:r>
      <w:r>
        <w:rPr>
          <w:rFonts w:ascii="Times New Roman" w:hAnsi="Times New Roman"/>
          <w:b/>
          <w:kern w:val="2"/>
          <w:sz w:val="26"/>
          <w:szCs w:val="26"/>
          <w:lang w:eastAsia="zh-CN"/>
        </w:rPr>
        <w:tab/>
      </w:r>
      <w:r>
        <w:rPr>
          <w:rFonts w:ascii="Times New Roman" w:hAnsi="Times New Roman"/>
          <w:b/>
          <w:kern w:val="2"/>
          <w:sz w:val="26"/>
          <w:szCs w:val="26"/>
          <w:lang w:eastAsia="zh-CN"/>
        </w:rPr>
        <w:tab/>
      </w:r>
      <w:r>
        <w:rPr>
          <w:rFonts w:ascii="Times New Roman" w:hAnsi="Times New Roman"/>
          <w:b/>
          <w:kern w:val="2"/>
          <w:sz w:val="26"/>
          <w:szCs w:val="26"/>
          <w:lang w:eastAsia="zh-CN"/>
        </w:rPr>
        <w:tab/>
      </w:r>
      <w:r>
        <w:rPr>
          <w:rFonts w:ascii="Times New Roman" w:hAnsi="Times New Roman"/>
          <w:b/>
          <w:kern w:val="2"/>
          <w:sz w:val="26"/>
          <w:szCs w:val="26"/>
          <w:lang w:eastAsia="zh-CN"/>
        </w:rPr>
        <w:tab/>
        <w:t xml:space="preserve"> </w:t>
      </w:r>
      <w:r>
        <w:rPr>
          <w:rFonts w:ascii="Times New Roman" w:hAnsi="Times New Roman"/>
          <w:b/>
          <w:kern w:val="2"/>
          <w:sz w:val="26"/>
          <w:szCs w:val="26"/>
          <w:lang w:eastAsia="zh-CN"/>
        </w:rPr>
        <w:tab/>
      </w:r>
      <w:r>
        <w:rPr>
          <w:rFonts w:ascii="Times New Roman" w:hAnsi="Times New Roman"/>
          <w:b/>
          <w:kern w:val="2"/>
          <w:sz w:val="26"/>
          <w:szCs w:val="26"/>
          <w:lang w:eastAsia="zh-CN"/>
        </w:rPr>
        <w:tab/>
      </w:r>
      <w:r>
        <w:rPr>
          <w:rFonts w:ascii="Times New Roman" w:hAnsi="Times New Roman"/>
          <w:b/>
          <w:kern w:val="2"/>
          <w:sz w:val="26"/>
          <w:szCs w:val="26"/>
          <w:lang w:eastAsia="zh-CN"/>
        </w:rPr>
        <w:tab/>
        <w:t>№ 93</w:t>
      </w:r>
    </w:p>
    <w:p w:rsidR="00AE777A" w:rsidRPr="00286570" w:rsidRDefault="00AE777A" w:rsidP="00286570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6"/>
          <w:szCs w:val="26"/>
          <w:lang w:eastAsia="zh-CN"/>
        </w:rPr>
      </w:pPr>
      <w:r w:rsidRPr="00286570">
        <w:rPr>
          <w:rFonts w:ascii="Times New Roman" w:hAnsi="Times New Roman"/>
          <w:b/>
          <w:kern w:val="2"/>
          <w:sz w:val="26"/>
          <w:szCs w:val="26"/>
          <w:lang w:eastAsia="zh-CN"/>
        </w:rPr>
        <w:t>пгт. Советский</w:t>
      </w:r>
    </w:p>
    <w:p w:rsidR="00AE777A" w:rsidRPr="00286570" w:rsidRDefault="00AE777A" w:rsidP="00286570">
      <w:pPr>
        <w:widowControl w:val="0"/>
        <w:spacing w:after="0" w:line="256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E777A" w:rsidRPr="00286570" w:rsidRDefault="00AE777A" w:rsidP="00286570">
      <w:pPr>
        <w:widowControl w:val="0"/>
        <w:spacing w:after="0" w:line="256" w:lineRule="auto"/>
        <w:rPr>
          <w:rFonts w:ascii="Times New Roman" w:hAnsi="Times New Roman"/>
          <w:b/>
          <w:sz w:val="28"/>
          <w:szCs w:val="28"/>
        </w:rPr>
      </w:pPr>
      <w:r w:rsidRPr="00286570">
        <w:rPr>
          <w:rFonts w:ascii="Times New Roman" w:hAnsi="Times New Roman"/>
          <w:b/>
          <w:sz w:val="28"/>
          <w:szCs w:val="28"/>
        </w:rPr>
        <w:t>Об утверждении отчета о реализации</w:t>
      </w:r>
    </w:p>
    <w:p w:rsidR="00AE777A" w:rsidRPr="00286570" w:rsidRDefault="00AE777A" w:rsidP="00286570">
      <w:pPr>
        <w:widowControl w:val="0"/>
        <w:spacing w:after="0" w:line="256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8657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муниципальных программ за 202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5</w:t>
      </w:r>
      <w:r w:rsidRPr="0028657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год.</w:t>
      </w:r>
    </w:p>
    <w:p w:rsidR="00AE777A" w:rsidRPr="00286570" w:rsidRDefault="00AE777A" w:rsidP="00286570">
      <w:pPr>
        <w:widowControl w:val="0"/>
        <w:spacing w:after="0" w:line="256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E777A" w:rsidRPr="00286570" w:rsidRDefault="00AE777A" w:rsidP="00B956D6">
      <w:pPr>
        <w:widowControl w:val="0"/>
        <w:spacing w:after="160" w:line="25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65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с Федеральным законом Российской Федерации от 06 октября 2003 года N131-ФЗ "Об общих принципах организации местного самоуправления в Российской Федерации", бюджетным законодательством Российской Федерации, с целью обеспечения эффективного функционирования системы программно-целевого управления, Уставом муниципального образования Советское сельское поселение Советского района Республики Крым, Администрация Советского сельского поселения </w:t>
      </w:r>
      <w:r w:rsidRPr="00D95800">
        <w:rPr>
          <w:rFonts w:ascii="Times New Roman" w:hAnsi="Times New Roman"/>
          <w:b/>
          <w:color w:val="000000"/>
          <w:sz w:val="28"/>
          <w:szCs w:val="28"/>
          <w:lang w:eastAsia="ru-RU"/>
        </w:rPr>
        <w:t>постановила:</w:t>
      </w:r>
    </w:p>
    <w:p w:rsidR="00AE777A" w:rsidRPr="00286570" w:rsidRDefault="00AE777A" w:rsidP="00B956D6">
      <w:pPr>
        <w:widowControl w:val="0"/>
        <w:spacing w:after="0" w:line="256" w:lineRule="auto"/>
        <w:ind w:firstLine="708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6570">
        <w:rPr>
          <w:rFonts w:ascii="Times New Roman" w:hAnsi="Times New Roman"/>
          <w:color w:val="000000"/>
          <w:sz w:val="28"/>
          <w:szCs w:val="28"/>
          <w:lang w:eastAsia="ru-RU"/>
        </w:rPr>
        <w:t>1. Утвердить «О</w:t>
      </w:r>
      <w:r w:rsidRPr="00286570">
        <w:rPr>
          <w:rFonts w:ascii="Times New Roman" w:hAnsi="Times New Roman"/>
          <w:sz w:val="28"/>
          <w:szCs w:val="28"/>
        </w:rPr>
        <w:t>тчет о реализации</w:t>
      </w:r>
      <w:r w:rsidRPr="0028657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муниципальных программ за 202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5</w:t>
      </w:r>
      <w:r w:rsidRPr="0028657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год» </w:t>
      </w:r>
      <w:r w:rsidRPr="00286570">
        <w:rPr>
          <w:rFonts w:ascii="Times New Roman" w:hAnsi="Times New Roman"/>
          <w:color w:val="000000"/>
          <w:sz w:val="28"/>
          <w:szCs w:val="28"/>
          <w:lang w:eastAsia="ru-RU"/>
        </w:rPr>
        <w:t>согласно приложению №1.</w:t>
      </w:r>
    </w:p>
    <w:p w:rsidR="00AE777A" w:rsidRPr="00286570" w:rsidRDefault="00AE777A" w:rsidP="00B956D6">
      <w:pPr>
        <w:widowControl w:val="0"/>
        <w:spacing w:after="140" w:line="25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286570">
        <w:rPr>
          <w:rFonts w:ascii="Times New Roman" w:hAnsi="Times New Roman"/>
          <w:sz w:val="28"/>
          <w:szCs w:val="28"/>
          <w:lang w:eastAsia="ru-RU"/>
        </w:rPr>
        <w:t>Настоящее постановление подлежит обнародованию на официальном портале Правительства Республики Крым на странице Советского муниципального района (</w:t>
      </w:r>
      <w:r w:rsidRPr="00286570">
        <w:rPr>
          <w:rFonts w:ascii="Times New Roman" w:hAnsi="Times New Roman"/>
          <w:sz w:val="28"/>
          <w:szCs w:val="28"/>
          <w:lang w:val="en-US" w:eastAsia="ru-RU"/>
        </w:rPr>
        <w:t>sovmo</w:t>
      </w:r>
      <w:r w:rsidRPr="00286570">
        <w:rPr>
          <w:rFonts w:ascii="Times New Roman" w:hAnsi="Times New Roman"/>
          <w:sz w:val="28"/>
          <w:szCs w:val="28"/>
          <w:lang w:eastAsia="ru-RU"/>
        </w:rPr>
        <w:t>.</w:t>
      </w:r>
      <w:r w:rsidRPr="00286570">
        <w:rPr>
          <w:rFonts w:ascii="Times New Roman" w:hAnsi="Times New Roman"/>
          <w:sz w:val="28"/>
          <w:szCs w:val="28"/>
          <w:lang w:val="en-US" w:eastAsia="ru-RU"/>
        </w:rPr>
        <w:t>rk</w:t>
      </w:r>
      <w:r w:rsidRPr="00286570">
        <w:rPr>
          <w:rFonts w:ascii="Times New Roman" w:hAnsi="Times New Roman"/>
          <w:sz w:val="28"/>
          <w:szCs w:val="28"/>
          <w:lang w:eastAsia="ru-RU"/>
        </w:rPr>
        <w:t>.</w:t>
      </w:r>
      <w:r w:rsidRPr="00286570">
        <w:rPr>
          <w:rFonts w:ascii="Times New Roman" w:hAnsi="Times New Roman"/>
          <w:sz w:val="28"/>
          <w:szCs w:val="28"/>
          <w:lang w:val="en-US" w:eastAsia="ru-RU"/>
        </w:rPr>
        <w:t>gov</w:t>
      </w:r>
      <w:r w:rsidRPr="00286570">
        <w:rPr>
          <w:rFonts w:ascii="Times New Roman" w:hAnsi="Times New Roman"/>
          <w:sz w:val="28"/>
          <w:szCs w:val="28"/>
          <w:lang w:eastAsia="ru-RU"/>
        </w:rPr>
        <w:t>.</w:t>
      </w:r>
      <w:r w:rsidRPr="00286570">
        <w:rPr>
          <w:rFonts w:ascii="Times New Roman" w:hAnsi="Times New Roman"/>
          <w:sz w:val="28"/>
          <w:szCs w:val="28"/>
          <w:lang w:val="en-US" w:eastAsia="ru-RU"/>
        </w:rPr>
        <w:t>ru</w:t>
      </w:r>
      <w:r w:rsidRPr="00286570">
        <w:rPr>
          <w:rFonts w:ascii="Times New Roman" w:hAnsi="Times New Roman"/>
          <w:sz w:val="28"/>
          <w:szCs w:val="28"/>
          <w:lang w:eastAsia="ru-RU"/>
        </w:rPr>
        <w:t>), в разделе - Муниципальные образования района, подраздел Советское сельское поселение, а также на информационном стенде Советского сельского совета, расположенного по адресу: Республика Крым, Советский район, пгт. Советский, ул. 30 лет Победы,25</w:t>
      </w:r>
    </w:p>
    <w:p w:rsidR="00AE777A" w:rsidRPr="00286570" w:rsidRDefault="00AE777A" w:rsidP="00B956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86570">
        <w:rPr>
          <w:rFonts w:ascii="Times New Roman" w:hAnsi="Times New Roman"/>
          <w:sz w:val="28"/>
          <w:szCs w:val="28"/>
          <w:lang w:eastAsia="ru-RU"/>
        </w:rPr>
        <w:t xml:space="preserve">3. Контроль за исполнением настоящего постановления оставляю за </w:t>
      </w:r>
      <w:r>
        <w:rPr>
          <w:rFonts w:ascii="Times New Roman" w:hAnsi="Times New Roman"/>
          <w:sz w:val="28"/>
          <w:szCs w:val="28"/>
          <w:lang w:eastAsia="ru-RU"/>
        </w:rPr>
        <w:t>заместителем главы администрации</w:t>
      </w:r>
      <w:r w:rsidRPr="00286570">
        <w:rPr>
          <w:rFonts w:ascii="Times New Roman" w:hAnsi="Times New Roman"/>
          <w:sz w:val="28"/>
          <w:szCs w:val="28"/>
          <w:lang w:eastAsia="ru-RU"/>
        </w:rPr>
        <w:t>.</w:t>
      </w:r>
    </w:p>
    <w:p w:rsidR="00AE777A" w:rsidRPr="00286570" w:rsidRDefault="00AE777A" w:rsidP="002865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777A" w:rsidRPr="00286570" w:rsidRDefault="00AE777A" w:rsidP="00286570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286570">
        <w:rPr>
          <w:rFonts w:ascii="Times New Roman" w:hAnsi="Times New Roman"/>
          <w:sz w:val="26"/>
          <w:szCs w:val="26"/>
          <w:lang w:eastAsia="ru-RU"/>
        </w:rPr>
        <w:t>Председатель Советского сельского совета</w:t>
      </w:r>
    </w:p>
    <w:p w:rsidR="00AE777A" w:rsidRPr="00286570" w:rsidRDefault="00AE777A" w:rsidP="00286570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286570">
        <w:rPr>
          <w:rFonts w:ascii="Times New Roman" w:hAnsi="Times New Roman"/>
          <w:sz w:val="26"/>
          <w:szCs w:val="26"/>
          <w:lang w:eastAsia="ru-RU"/>
        </w:rPr>
        <w:t>-глава администрации</w:t>
      </w:r>
    </w:p>
    <w:p w:rsidR="00AE777A" w:rsidRPr="00286570" w:rsidRDefault="00AE777A" w:rsidP="00286570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286570">
        <w:rPr>
          <w:rFonts w:ascii="Times New Roman" w:hAnsi="Times New Roman"/>
          <w:sz w:val="26"/>
          <w:szCs w:val="26"/>
          <w:lang w:eastAsia="ru-RU"/>
        </w:rPr>
        <w:t>Советского сельского поселения</w:t>
      </w:r>
      <w:r w:rsidRPr="00286570">
        <w:rPr>
          <w:rFonts w:ascii="Times New Roman" w:hAnsi="Times New Roman"/>
          <w:sz w:val="26"/>
          <w:szCs w:val="26"/>
          <w:lang w:eastAsia="ru-RU"/>
        </w:rPr>
        <w:tab/>
      </w:r>
      <w:r w:rsidRPr="00286570">
        <w:rPr>
          <w:rFonts w:ascii="Times New Roman" w:hAnsi="Times New Roman"/>
          <w:sz w:val="26"/>
          <w:szCs w:val="26"/>
          <w:lang w:eastAsia="ru-RU"/>
        </w:rPr>
        <w:tab/>
      </w:r>
      <w:r w:rsidRPr="00286570">
        <w:rPr>
          <w:rFonts w:ascii="Times New Roman" w:hAnsi="Times New Roman"/>
          <w:sz w:val="26"/>
          <w:szCs w:val="26"/>
          <w:lang w:eastAsia="ru-RU"/>
        </w:rPr>
        <w:tab/>
      </w:r>
      <w:r w:rsidRPr="00286570">
        <w:rPr>
          <w:rFonts w:ascii="Times New Roman" w:hAnsi="Times New Roman"/>
          <w:sz w:val="26"/>
          <w:szCs w:val="26"/>
          <w:lang w:eastAsia="ru-RU"/>
        </w:rPr>
        <w:tab/>
        <w:t xml:space="preserve">               </w:t>
      </w:r>
      <w:r>
        <w:rPr>
          <w:rFonts w:ascii="Times New Roman" w:hAnsi="Times New Roman"/>
          <w:sz w:val="26"/>
          <w:szCs w:val="26"/>
          <w:lang w:eastAsia="ru-RU"/>
        </w:rPr>
        <w:t>М.А. Кошевой</w:t>
      </w:r>
    </w:p>
    <w:p w:rsidR="00AE777A" w:rsidRPr="00B93B9B" w:rsidRDefault="00AE777A" w:rsidP="00B93B9B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AE777A" w:rsidRPr="00B93B9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8" w:footer="708" w:gutter="0"/>
          <w:cols w:space="720"/>
        </w:sectPr>
      </w:pPr>
    </w:p>
    <w:p w:rsidR="00AE777A" w:rsidRPr="00286570" w:rsidRDefault="00AE777A" w:rsidP="00286570">
      <w:pPr>
        <w:spacing w:after="0" w:line="240" w:lineRule="auto"/>
        <w:ind w:right="360"/>
        <w:jc w:val="right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>Приложение №1</w:t>
      </w:r>
    </w:p>
    <w:p w:rsidR="00AE777A" w:rsidRPr="00286570" w:rsidRDefault="00AE777A" w:rsidP="00286570">
      <w:pPr>
        <w:spacing w:after="0" w:line="240" w:lineRule="auto"/>
        <w:ind w:right="360"/>
        <w:jc w:val="right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 xml:space="preserve">к постановлению администрации Советского сельского поселения от </w:t>
      </w:r>
      <w:r>
        <w:rPr>
          <w:rFonts w:ascii="Times New Roman" w:hAnsi="Times New Roman"/>
          <w:sz w:val="20"/>
          <w:szCs w:val="20"/>
        </w:rPr>
        <w:t>27.02.2026</w:t>
      </w:r>
      <w:r w:rsidRPr="00286570">
        <w:rPr>
          <w:rFonts w:ascii="Times New Roman" w:hAnsi="Times New Roman"/>
          <w:b/>
          <w:kern w:val="2"/>
          <w:sz w:val="20"/>
          <w:szCs w:val="20"/>
          <w:lang w:eastAsia="zh-CN"/>
        </w:rPr>
        <w:t xml:space="preserve"> </w:t>
      </w:r>
      <w:r w:rsidRPr="00286570">
        <w:rPr>
          <w:rFonts w:ascii="Times New Roman" w:hAnsi="Times New Roman"/>
          <w:kern w:val="2"/>
          <w:sz w:val="20"/>
          <w:szCs w:val="20"/>
          <w:lang w:eastAsia="zh-CN"/>
        </w:rPr>
        <w:t>года</w:t>
      </w:r>
      <w:r w:rsidRPr="00286570">
        <w:rPr>
          <w:rFonts w:ascii="Times New Roman" w:hAnsi="Times New Roman"/>
          <w:sz w:val="20"/>
          <w:szCs w:val="20"/>
        </w:rPr>
        <w:t xml:space="preserve">  №</w:t>
      </w:r>
      <w:r>
        <w:rPr>
          <w:rFonts w:ascii="Times New Roman" w:hAnsi="Times New Roman"/>
          <w:sz w:val="20"/>
          <w:szCs w:val="20"/>
        </w:rPr>
        <w:t xml:space="preserve"> 93</w:t>
      </w:r>
      <w:r w:rsidRPr="00286570">
        <w:rPr>
          <w:rFonts w:ascii="Times New Roman" w:hAnsi="Times New Roman"/>
          <w:sz w:val="20"/>
          <w:szCs w:val="20"/>
        </w:rPr>
        <w:t xml:space="preserve">  </w:t>
      </w: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ОТЧЕТ  01</w:t>
      </w:r>
    </w:p>
    <w:p w:rsidR="00AE777A" w:rsidRPr="00286570" w:rsidRDefault="00AE777A" w:rsidP="00286570">
      <w:pPr>
        <w:shd w:val="clear" w:color="auto" w:fill="FFFFFF"/>
        <w:spacing w:after="900" w:line="322" w:lineRule="exact"/>
        <w:jc w:val="center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>О финансировании и освоении проводимых программн</w:t>
      </w:r>
      <w:r>
        <w:rPr>
          <w:rFonts w:ascii="Times New Roman" w:hAnsi="Times New Roman"/>
          <w:sz w:val="20"/>
          <w:szCs w:val="20"/>
        </w:rPr>
        <w:t>ы</w:t>
      </w:r>
      <w:r w:rsidRPr="00286570">
        <w:rPr>
          <w:rFonts w:ascii="Times New Roman" w:hAnsi="Times New Roman"/>
          <w:sz w:val="20"/>
          <w:szCs w:val="20"/>
        </w:rPr>
        <w:t>х мер</w:t>
      </w:r>
      <w:r>
        <w:rPr>
          <w:rFonts w:ascii="Times New Roman" w:hAnsi="Times New Roman"/>
          <w:sz w:val="20"/>
          <w:szCs w:val="20"/>
        </w:rPr>
        <w:t>о</w:t>
      </w:r>
      <w:r w:rsidRPr="00286570">
        <w:rPr>
          <w:rFonts w:ascii="Times New Roman" w:hAnsi="Times New Roman"/>
          <w:sz w:val="20"/>
          <w:szCs w:val="20"/>
        </w:rPr>
        <w:t>приятий Муниципальной программы Советского сельского поселения Советского района Республики Крым «Улучшение качества муниципального управления» по состоянию на «01»января  202</w:t>
      </w:r>
      <w:r>
        <w:rPr>
          <w:rFonts w:ascii="Times New Roman" w:hAnsi="Times New Roman"/>
          <w:sz w:val="20"/>
          <w:szCs w:val="20"/>
        </w:rPr>
        <w:t>6</w:t>
      </w:r>
      <w:r w:rsidRPr="00286570">
        <w:rPr>
          <w:rFonts w:ascii="Times New Roman" w:hAnsi="Times New Roman"/>
          <w:sz w:val="20"/>
          <w:szCs w:val="20"/>
        </w:rPr>
        <w:t xml:space="preserve"> г.(тыс. рублей)</w:t>
      </w:r>
    </w:p>
    <w:tbl>
      <w:tblPr>
        <w:tblW w:w="15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2"/>
        <w:gridCol w:w="10"/>
        <w:gridCol w:w="2211"/>
        <w:gridCol w:w="992"/>
        <w:gridCol w:w="1700"/>
        <w:gridCol w:w="1642"/>
        <w:gridCol w:w="2404"/>
        <w:gridCol w:w="1924"/>
        <w:gridCol w:w="1554"/>
        <w:gridCol w:w="2116"/>
        <w:gridCol w:w="9"/>
      </w:tblGrid>
      <w:tr w:rsidR="00AE777A" w:rsidRPr="0017753A" w:rsidTr="00286570">
        <w:trPr>
          <w:trHeight w:val="1687"/>
        </w:trPr>
        <w:tc>
          <w:tcPr>
            <w:tcW w:w="590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21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Сроки выполне-ния</w:t>
            </w:r>
          </w:p>
        </w:tc>
        <w:tc>
          <w:tcPr>
            <w:tcW w:w="170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Муниципальный заказчик - главный распоряди-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тель средств местного бюджета</w:t>
            </w:r>
          </w:p>
        </w:tc>
        <w:tc>
          <w:tcPr>
            <w:tcW w:w="1643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40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Объем ассигнований в соответствии с постановлением Администрации Советского сельского поселения об утверждении Программы</w:t>
            </w:r>
          </w:p>
        </w:tc>
        <w:tc>
          <w:tcPr>
            <w:tcW w:w="192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Уточненный план ассигнований на текущий год</w:t>
            </w:r>
          </w:p>
        </w:tc>
        <w:tc>
          <w:tcPr>
            <w:tcW w:w="155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Исполнено (кассовые расходы)</w:t>
            </w:r>
          </w:p>
        </w:tc>
        <w:tc>
          <w:tcPr>
            <w:tcW w:w="2126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Объемы неосвоенных средств и причины их 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86570">
              <w:rPr>
                <w:rFonts w:ascii="Times New Roman" w:hAnsi="Times New Roman"/>
                <w:sz w:val="20"/>
                <w:szCs w:val="20"/>
              </w:rPr>
              <w:t>освоения</w:t>
            </w:r>
          </w:p>
        </w:tc>
      </w:tr>
      <w:tr w:rsidR="00AE777A" w:rsidRPr="0017753A" w:rsidTr="00286570">
        <w:trPr>
          <w:trHeight w:val="389"/>
        </w:trPr>
        <w:tc>
          <w:tcPr>
            <w:tcW w:w="590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1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43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0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2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AE777A" w:rsidRPr="0017753A" w:rsidTr="00286570">
        <w:trPr>
          <w:trHeight w:val="374"/>
        </w:trPr>
        <w:tc>
          <w:tcPr>
            <w:tcW w:w="590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деятельности председателя Советского сельского совета Советского района Республики Крым",</w:t>
            </w: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"Обеспечение деятельности  заместителя председателя муниципального образования государственных(муниципальных) органов",</w:t>
            </w: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"Обеспечение деятельности администрации Советского сельского поселения Советского района республики Крым"</w:t>
            </w:r>
          </w:p>
        </w:tc>
        <w:tc>
          <w:tcPr>
            <w:tcW w:w="99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На этапы не делится </w:t>
            </w:r>
          </w:p>
        </w:tc>
        <w:tc>
          <w:tcPr>
            <w:tcW w:w="1701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Администрация Советского сельского поселения</w:t>
            </w:r>
          </w:p>
        </w:tc>
        <w:tc>
          <w:tcPr>
            <w:tcW w:w="1643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40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9599,027</w:t>
            </w:r>
          </w:p>
        </w:tc>
        <w:tc>
          <w:tcPr>
            <w:tcW w:w="192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9599,027</w:t>
            </w:r>
          </w:p>
        </w:tc>
        <w:tc>
          <w:tcPr>
            <w:tcW w:w="155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9599,027</w:t>
            </w:r>
          </w:p>
        </w:tc>
        <w:tc>
          <w:tcPr>
            <w:tcW w:w="2126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286570">
        <w:trPr>
          <w:trHeight w:val="686"/>
        </w:trPr>
        <w:tc>
          <w:tcPr>
            <w:tcW w:w="590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Бюджет субъекта РФ</w:t>
            </w:r>
          </w:p>
        </w:tc>
        <w:tc>
          <w:tcPr>
            <w:tcW w:w="240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2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286570">
        <w:trPr>
          <w:gridAfter w:val="1"/>
          <w:wAfter w:w="9" w:type="dxa"/>
          <w:trHeight w:val="677"/>
        </w:trPr>
        <w:tc>
          <w:tcPr>
            <w:tcW w:w="581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1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0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B93B9B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9599,027</w:t>
            </w:r>
          </w:p>
        </w:tc>
        <w:tc>
          <w:tcPr>
            <w:tcW w:w="192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7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286570">
        <w:trPr>
          <w:gridAfter w:val="1"/>
          <w:wAfter w:w="9" w:type="dxa"/>
          <w:trHeight w:val="677"/>
        </w:trPr>
        <w:tc>
          <w:tcPr>
            <w:tcW w:w="581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1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240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2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7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E777A" w:rsidRPr="00286570" w:rsidRDefault="00AE777A" w:rsidP="00286570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sectPr w:rsidR="00AE777A" w:rsidRPr="00286570">
          <w:pgSz w:w="16837" w:h="11905" w:orient="landscape"/>
          <w:pgMar w:top="568" w:right="1080" w:bottom="1440" w:left="1080" w:header="0" w:footer="3" w:gutter="0"/>
          <w:cols w:space="720"/>
        </w:sect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0" w:name="bookmark8"/>
      <w:r w:rsidRPr="00286570">
        <w:rPr>
          <w:rFonts w:ascii="Times New Roman" w:hAnsi="Times New Roman"/>
          <w:b/>
          <w:sz w:val="20"/>
          <w:szCs w:val="20"/>
        </w:rPr>
        <w:t>ОТЧЕТ</w:t>
      </w:r>
      <w:bookmarkEnd w:id="0"/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1" w:name="bookmark9"/>
      <w:r w:rsidRPr="00286570">
        <w:rPr>
          <w:rFonts w:ascii="Times New Roman" w:hAnsi="Times New Roman"/>
          <w:b/>
          <w:sz w:val="20"/>
          <w:szCs w:val="20"/>
        </w:rPr>
        <w:t>о финансировании и освоении проводимых программных мероприятий</w:t>
      </w:r>
      <w:bookmarkEnd w:id="1"/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 xml:space="preserve">Муниципальная программа Советского сельского поселения Советского района Республики Крым «Улучшение качества муниципального управления»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по состоянию на «01»января  2026</w:t>
      </w:r>
      <w:r w:rsidRPr="00286570">
        <w:rPr>
          <w:rFonts w:ascii="Times New Roman" w:hAnsi="Times New Roman"/>
          <w:sz w:val="20"/>
          <w:szCs w:val="20"/>
        </w:rPr>
        <w:t xml:space="preserve"> г.</w:t>
      </w:r>
    </w:p>
    <w:p w:rsidR="00AE777A" w:rsidRPr="00286570" w:rsidRDefault="00AE777A" w:rsidP="0028657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bookmarkStart w:id="2" w:name="bookmark12"/>
      <w:r w:rsidRPr="00286570">
        <w:rPr>
          <w:rFonts w:ascii="Times New Roman" w:hAnsi="Times New Roman"/>
          <w:sz w:val="20"/>
          <w:szCs w:val="20"/>
        </w:rPr>
        <w:t>(тыс. рублей)</w:t>
      </w:r>
      <w:bookmarkEnd w:id="2"/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1"/>
        <w:gridCol w:w="1379"/>
        <w:gridCol w:w="1175"/>
        <w:gridCol w:w="567"/>
        <w:gridCol w:w="1134"/>
        <w:gridCol w:w="850"/>
        <w:gridCol w:w="1559"/>
        <w:gridCol w:w="851"/>
        <w:gridCol w:w="1276"/>
        <w:gridCol w:w="850"/>
        <w:gridCol w:w="1418"/>
        <w:gridCol w:w="708"/>
        <w:gridCol w:w="1276"/>
        <w:gridCol w:w="709"/>
        <w:gridCol w:w="1417"/>
      </w:tblGrid>
      <w:tr w:rsidR="00AE777A" w:rsidRPr="0017753A" w:rsidTr="00286570">
        <w:trPr>
          <w:trHeight w:val="2623"/>
        </w:trPr>
        <w:tc>
          <w:tcPr>
            <w:tcW w:w="250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378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Наименование меро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приятия</w:t>
            </w:r>
          </w:p>
        </w:tc>
        <w:tc>
          <w:tcPr>
            <w:tcW w:w="3725" w:type="dxa"/>
            <w:gridSpan w:val="4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Объем ассигнований в соответствии с постановлением Администрации Советского сельского поселения об утверждении Программы</w:t>
            </w:r>
          </w:p>
        </w:tc>
        <w:tc>
          <w:tcPr>
            <w:tcW w:w="4536" w:type="dxa"/>
            <w:gridSpan w:val="4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Уточненный план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ассигнований на год</w:t>
            </w:r>
          </w:p>
        </w:tc>
        <w:tc>
          <w:tcPr>
            <w:tcW w:w="4111" w:type="dxa"/>
            <w:gridSpan w:val="4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Исполнено (кассовые расходы)</w:t>
            </w:r>
          </w:p>
        </w:tc>
        <w:tc>
          <w:tcPr>
            <w:tcW w:w="141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Объемы неосвоенных средств и причины их не</w:t>
            </w: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освоения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(по источникам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финансирования)</w:t>
            </w:r>
          </w:p>
        </w:tc>
      </w:tr>
      <w:tr w:rsidR="00AE777A" w:rsidRPr="0017753A" w:rsidTr="00286570">
        <w:trPr>
          <w:trHeight w:val="1718"/>
        </w:trPr>
        <w:tc>
          <w:tcPr>
            <w:tcW w:w="250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85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559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85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418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8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ный бюд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жет</w:t>
            </w:r>
          </w:p>
        </w:tc>
        <w:tc>
          <w:tcPr>
            <w:tcW w:w="709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41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286570">
        <w:trPr>
          <w:trHeight w:val="346"/>
        </w:trPr>
        <w:tc>
          <w:tcPr>
            <w:tcW w:w="25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8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7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1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E777A" w:rsidRPr="0017753A" w:rsidTr="00286570">
        <w:trPr>
          <w:trHeight w:val="902"/>
        </w:trPr>
        <w:tc>
          <w:tcPr>
            <w:tcW w:w="25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8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 по Про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грамме</w:t>
            </w:r>
          </w:p>
        </w:tc>
        <w:tc>
          <w:tcPr>
            <w:tcW w:w="117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B93B9B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9599,027</w:t>
            </w:r>
          </w:p>
        </w:tc>
        <w:tc>
          <w:tcPr>
            <w:tcW w:w="56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B93B9B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9599,027</w:t>
            </w:r>
          </w:p>
        </w:tc>
        <w:tc>
          <w:tcPr>
            <w:tcW w:w="85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B93B9B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9599,027</w:t>
            </w:r>
          </w:p>
        </w:tc>
        <w:tc>
          <w:tcPr>
            <w:tcW w:w="851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B93B9B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9599,027</w:t>
            </w:r>
          </w:p>
        </w:tc>
        <w:tc>
          <w:tcPr>
            <w:tcW w:w="85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B93B9B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9599,027</w:t>
            </w:r>
          </w:p>
        </w:tc>
        <w:tc>
          <w:tcPr>
            <w:tcW w:w="708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B93B9B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9599,027</w:t>
            </w:r>
          </w:p>
        </w:tc>
        <w:tc>
          <w:tcPr>
            <w:tcW w:w="709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AE777A" w:rsidRPr="00286570" w:rsidRDefault="00AE777A" w:rsidP="00286570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sectPr w:rsidR="00AE777A" w:rsidRPr="00286570">
          <w:pgSz w:w="16837" w:h="11905" w:orient="landscape"/>
          <w:pgMar w:top="1440" w:right="1080" w:bottom="1440" w:left="1080" w:header="0" w:footer="3" w:gutter="0"/>
          <w:cols w:space="720"/>
        </w:sectPr>
      </w:pPr>
    </w:p>
    <w:p w:rsidR="00AE777A" w:rsidRPr="00286570" w:rsidRDefault="00AE777A" w:rsidP="0028657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Целевые показатели Программы</w:t>
      </w:r>
    </w:p>
    <w:p w:rsidR="00AE777A" w:rsidRPr="00286570" w:rsidRDefault="00AE777A" w:rsidP="0028657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6"/>
        <w:gridCol w:w="6790"/>
        <w:gridCol w:w="1559"/>
        <w:gridCol w:w="2977"/>
        <w:gridCol w:w="3260"/>
      </w:tblGrid>
      <w:tr w:rsidR="00AE777A" w:rsidRPr="0017753A" w:rsidTr="00286570">
        <w:trPr>
          <w:trHeight w:val="1104"/>
        </w:trPr>
        <w:tc>
          <w:tcPr>
            <w:tcW w:w="547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6791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показателей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результативности</w:t>
            </w:r>
          </w:p>
        </w:tc>
        <w:tc>
          <w:tcPr>
            <w:tcW w:w="1559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6237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Ожидаемые значения целевых показателей,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предусмотренные Программой</w:t>
            </w:r>
          </w:p>
        </w:tc>
      </w:tr>
      <w:tr w:rsidR="00AE777A" w:rsidRPr="0017753A" w:rsidTr="00286570">
        <w:trPr>
          <w:trHeight w:val="1478"/>
        </w:trPr>
        <w:tc>
          <w:tcPr>
            <w:tcW w:w="547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1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8657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реализации Программы</w:t>
            </w:r>
          </w:p>
        </w:tc>
        <w:tc>
          <w:tcPr>
            <w:tcW w:w="326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8657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реализации Программы</w:t>
            </w:r>
          </w:p>
        </w:tc>
      </w:tr>
      <w:tr w:rsidR="00AE777A" w:rsidRPr="0017753A" w:rsidTr="00286570">
        <w:trPr>
          <w:trHeight w:val="389"/>
        </w:trPr>
        <w:tc>
          <w:tcPr>
            <w:tcW w:w="54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9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AE777A" w:rsidRPr="0017753A" w:rsidTr="00286570">
        <w:trPr>
          <w:trHeight w:val="710"/>
        </w:trPr>
        <w:tc>
          <w:tcPr>
            <w:tcW w:w="54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79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 xml:space="preserve">Показатель результативности 1 Доля граждан, использующих механизмы получения муниципальных услуг в электронном виде, </w:t>
            </w:r>
          </w:p>
        </w:tc>
        <w:tc>
          <w:tcPr>
            <w:tcW w:w="1559" w:type="dxa"/>
          </w:tcPr>
          <w:p w:rsidR="00AE777A" w:rsidRPr="00286570" w:rsidRDefault="00AE777A" w:rsidP="00286570">
            <w:pPr>
              <w:spacing w:after="0" w:line="36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%.</w:t>
            </w:r>
          </w:p>
        </w:tc>
        <w:tc>
          <w:tcPr>
            <w:tcW w:w="297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AE777A" w:rsidRPr="0017753A" w:rsidTr="00286570">
        <w:trPr>
          <w:trHeight w:val="710"/>
        </w:trPr>
        <w:tc>
          <w:tcPr>
            <w:tcW w:w="54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79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 xml:space="preserve">Показатель результативности 2 Объем дефицита местного бюджета, </w:t>
            </w:r>
          </w:p>
        </w:tc>
        <w:tc>
          <w:tcPr>
            <w:tcW w:w="1559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97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AE777A" w:rsidRPr="00286570" w:rsidRDefault="00AE777A" w:rsidP="00286570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286570">
        <w:rPr>
          <w:rFonts w:ascii="Times New Roman" w:hAnsi="Times New Roman"/>
          <w:b/>
          <w:sz w:val="20"/>
          <w:szCs w:val="20"/>
          <w:lang w:eastAsia="ru-RU"/>
        </w:rPr>
        <w:t>Об оценке эффективности реализации муниципальной программы за отчетный финансовый год и за весь период реализации годов</w:t>
      </w: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-36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5384" w:type="dxa"/>
        <w:tblInd w:w="-352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61"/>
        <w:gridCol w:w="1275"/>
        <w:gridCol w:w="566"/>
        <w:gridCol w:w="991"/>
        <w:gridCol w:w="1134"/>
        <w:gridCol w:w="993"/>
        <w:gridCol w:w="992"/>
        <w:gridCol w:w="992"/>
        <w:gridCol w:w="709"/>
        <w:gridCol w:w="992"/>
        <w:gridCol w:w="992"/>
        <w:gridCol w:w="851"/>
        <w:gridCol w:w="850"/>
        <w:gridCol w:w="1134"/>
        <w:gridCol w:w="993"/>
        <w:gridCol w:w="992"/>
        <w:gridCol w:w="567"/>
      </w:tblGrid>
      <w:tr w:rsidR="00AE777A" w:rsidRPr="0017753A" w:rsidTr="00B956D6">
        <w:trPr>
          <w:trHeight w:val="1155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п/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й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тивности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Едини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ца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изме-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рения</w:t>
            </w:r>
          </w:p>
        </w:tc>
        <w:tc>
          <w:tcPr>
            <w:tcW w:w="510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Ожидаемые значения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целевых показателей,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предусмотренные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программой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Фактически достигнутые значения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показателей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777A" w:rsidRPr="0017753A" w:rsidTr="00B956D6">
        <w:trPr>
          <w:trHeight w:val="3094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4025CA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  <w:p w:rsidR="00AE777A" w:rsidRPr="00286570" w:rsidRDefault="00AE777A" w:rsidP="004025CA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4025CA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4025CA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4025CA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4025CA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4025CA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4025CA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4025CA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  <w:p w:rsidR="00AE777A" w:rsidRPr="00286570" w:rsidRDefault="00AE777A" w:rsidP="004025CA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4025CA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4025CA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4025CA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4025CA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4025CA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4025CA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4025CA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  <w:p w:rsidR="00AE777A" w:rsidRPr="00286570" w:rsidRDefault="00AE777A" w:rsidP="004025CA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4025CA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4025CA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4025CA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4025CA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4025CA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4025CA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4025CA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  <w:p w:rsidR="00AE777A" w:rsidRPr="00286570" w:rsidRDefault="00AE777A" w:rsidP="004025CA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4025CA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4025CA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4025CA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4025CA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4025CA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4025CA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  <w:p w:rsidR="00AE777A" w:rsidRPr="00286570" w:rsidRDefault="00AE777A" w:rsidP="004025CA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2021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286570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п</w:t>
            </w: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</w:tr>
      <w:tr w:rsidR="00AE777A" w:rsidRPr="0017753A" w:rsidTr="00B956D6">
        <w:trPr>
          <w:trHeight w:val="312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</w:tr>
      <w:tr w:rsidR="00AE777A" w:rsidRPr="0017753A" w:rsidTr="00B956D6">
        <w:trPr>
          <w:trHeight w:val="302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B956D6">
        <w:trPr>
          <w:trHeight w:val="269"/>
        </w:trPr>
        <w:tc>
          <w:tcPr>
            <w:tcW w:w="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B956D6">
        <w:trPr>
          <w:trHeight w:val="24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B956D6">
        <w:trPr>
          <w:trHeight w:val="24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B956D6">
        <w:trPr>
          <w:trHeight w:val="24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B956D6">
        <w:trPr>
          <w:trHeight w:val="24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B956D6">
        <w:trPr>
          <w:trHeight w:val="24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B956D6">
        <w:trPr>
          <w:trHeight w:val="24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B956D6">
        <w:trPr>
          <w:trHeight w:val="24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  <w:bookmarkStart w:id="3" w:name="_Hlk81488610"/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286570">
        <w:rPr>
          <w:rFonts w:ascii="Times New Roman" w:hAnsi="Times New Roman"/>
          <w:b/>
          <w:bCs/>
          <w:sz w:val="20"/>
          <w:szCs w:val="20"/>
          <w:lang w:eastAsia="ru-RU"/>
        </w:rPr>
        <w:t>Система оценки эффективности реализации муниципальной программы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bookmarkStart w:id="4" w:name="_Hlk81486923"/>
      <w:r w:rsidRPr="00286570">
        <w:rPr>
          <w:rFonts w:ascii="Times New Roman" w:hAnsi="Times New Roman"/>
          <w:b/>
          <w:bCs/>
          <w:sz w:val="20"/>
          <w:szCs w:val="20"/>
        </w:rPr>
        <w:t>«</w:t>
      </w:r>
      <w:r w:rsidRPr="00286570">
        <w:rPr>
          <w:rFonts w:ascii="Times New Roman" w:hAnsi="Times New Roman"/>
          <w:b/>
          <w:sz w:val="20"/>
          <w:szCs w:val="20"/>
          <w:lang w:eastAsia="ru-RU"/>
        </w:rPr>
        <w:t>Улучшение качества муниципального управления</w:t>
      </w:r>
      <w:r w:rsidRPr="00286570">
        <w:rPr>
          <w:rFonts w:ascii="Times New Roman" w:hAnsi="Times New Roman"/>
          <w:b/>
          <w:bCs/>
          <w:sz w:val="20"/>
          <w:szCs w:val="20"/>
        </w:rPr>
        <w:t>»</w:t>
      </w:r>
      <w:bookmarkEnd w:id="4"/>
      <w:r w:rsidRPr="00286570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  </w:t>
      </w:r>
      <w:r w:rsidRPr="00286570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286570">
        <w:rPr>
          <w:rFonts w:ascii="Times New Roman" w:hAnsi="Times New Roman"/>
          <w:b/>
          <w:bCs/>
          <w:vanish/>
          <w:sz w:val="20"/>
          <w:szCs w:val="20"/>
          <w:lang w:eastAsia="ru-RU"/>
        </w:rPr>
        <w:t>,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результативности  по  каждому  индикатору  и  показателю муниципальной  программы и подпрограммы, входящей в состав  муниципальной программы, проводится по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 = Tfi / TNi x 100, где: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 - степень достижения i – индикатора и показателя;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Tfi - фактическое значение индикатора и показателя;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TNi - установленное целевое значение индикатора и показателя.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Ei=100/100*100=100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результативности  реализации  муниципальной  программы  в  целом проводится по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 = Сумма Ei/n х 100%, где: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 - результативность реализации муниципальной программы;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n - количество индикаторов и показателей.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Е=100/1*100%=100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степени  полноты  использования  бюджетных  ассигнований, предусмотренных  на  реализацию   программы,  производится  по  следующей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= ЗФ / ЗП х 100, где: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- полнота использования бюджетных ассигнований;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ЗФ- фактическое использование  бюджетных ассигнований  на реализацию муниципальной программы в соответствующем периоде;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ЗП  -  запланированные  бюджетные  ассигнования  на  реализацию муниципальной программы в соответствующем периоде.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 xml:space="preserve">П= </w:t>
      </w:r>
      <w:r w:rsidRPr="00B93B9B">
        <w:rPr>
          <w:rFonts w:ascii="Times New Roman" w:hAnsi="Times New Roman"/>
          <w:sz w:val="20"/>
          <w:szCs w:val="20"/>
          <w:lang w:eastAsia="ru-RU"/>
        </w:rPr>
        <w:t>9599,027</w:t>
      </w:r>
      <w:r w:rsidRPr="00286570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тыс.руб./ </w:t>
      </w:r>
      <w:r w:rsidRPr="00B93B9B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9599,027</w:t>
      </w:r>
      <w:r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тыс.руб. </w:t>
      </w:r>
      <w:r w:rsidRPr="00286570">
        <w:rPr>
          <w:rFonts w:ascii="Times New Roman" w:hAnsi="Times New Roman"/>
          <w:sz w:val="20"/>
          <w:szCs w:val="20"/>
          <w:lang w:eastAsia="ru-RU"/>
        </w:rPr>
        <w:t>*100=100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эффективности  использования  бюджетных  ассигнований  на реализацию муниципальной программы производится по следующей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 = Е / П х 100, где: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 - эффективность использования бюджетных ассигнований;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- полнота использования бюджетных ассигнований;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 - результативность реализации муниципальной программы.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БЭ=100/100*100=100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эффективности реализации  муниципальной  программы производится по следующей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Э = Е + П + БЭ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Э=100+100+100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При  оценке  эффективности  реализации  муниципальной  программы устанавливаются следующие критерии: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 значение  показателя  Э  равно  или  более  300,  но  менее  330 - эффективность реализации муниципальной программы оценивается как высокая;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 xml:space="preserve">-  если  значение  показателя  Э  равно  или  больше  290,  но  меньше  300  - эффективность  реализации  муниципальной  программы  оценивается  как соответствующая запланированной; 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значение показателя Э равно или больше  280, но меньше  290 -   эффективность реализации  муниципальной  программы оценивается как удовлетворительная;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 значение  показателя  Э  меньше  280 - эффективность  реализации муниципальной программы оценивается как неудовлетворительная.</w:t>
      </w:r>
    </w:p>
    <w:bookmarkEnd w:id="3"/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vanish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Показатель Э по программе составил 300- эффективность реализации  муниципальной программы оценивается как высокая.</w:t>
      </w:r>
      <w:r w:rsidRPr="00286570">
        <w:rPr>
          <w:rFonts w:ascii="Times New Roman" w:hAnsi="Times New Roman"/>
          <w:b/>
          <w:bCs/>
          <w:vanish/>
          <w:sz w:val="20"/>
          <w:szCs w:val="20"/>
          <w:lang w:eastAsia="ru-RU"/>
        </w:rPr>
        <w:t>Республики рымР</w:t>
      </w:r>
    </w:p>
    <w:p w:rsidR="00AE777A" w:rsidRPr="00286570" w:rsidRDefault="00AE777A" w:rsidP="002865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highlight w:val="yellow"/>
          <w:lang w:eastAsia="ru-RU"/>
        </w:rPr>
      </w:pPr>
    </w:p>
    <w:p w:rsidR="00AE777A" w:rsidRPr="00286570" w:rsidRDefault="00AE777A" w:rsidP="00286570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/>
          <w:kern w:val="2"/>
          <w:sz w:val="20"/>
          <w:szCs w:val="20"/>
          <w:lang w:eastAsia="zh-CN"/>
        </w:rPr>
      </w:pPr>
      <w:r w:rsidRPr="00286570">
        <w:rPr>
          <w:rFonts w:ascii="Times New Roman" w:eastAsia="Arial Unicode MS" w:hAnsi="Times New Roman"/>
          <w:kern w:val="2"/>
          <w:sz w:val="20"/>
          <w:szCs w:val="20"/>
          <w:lang w:eastAsia="zh-CN"/>
        </w:rPr>
        <w:t>ВЫВОД: Эффективность реализации в отчетном году признается достаточно эффективной.</w:t>
      </w: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br w:type="page"/>
      </w:r>
      <w:r w:rsidRPr="00286570">
        <w:rPr>
          <w:rFonts w:ascii="Times New Roman" w:hAnsi="Times New Roman"/>
          <w:b/>
          <w:sz w:val="20"/>
          <w:szCs w:val="20"/>
        </w:rPr>
        <w:t>ОТЧЕТ  02</w:t>
      </w:r>
    </w:p>
    <w:p w:rsidR="00AE777A" w:rsidRPr="00286570" w:rsidRDefault="00AE777A" w:rsidP="00286570">
      <w:pPr>
        <w:shd w:val="clear" w:color="auto" w:fill="FFFFFF"/>
        <w:spacing w:after="900" w:line="322" w:lineRule="exact"/>
        <w:jc w:val="center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>О финансировании</w:t>
      </w:r>
      <w:r>
        <w:rPr>
          <w:rFonts w:ascii="Times New Roman" w:hAnsi="Times New Roman"/>
          <w:sz w:val="20"/>
          <w:szCs w:val="20"/>
        </w:rPr>
        <w:t xml:space="preserve"> и освоении проводимых программных меро</w:t>
      </w:r>
      <w:r w:rsidRPr="00286570">
        <w:rPr>
          <w:rFonts w:ascii="Times New Roman" w:hAnsi="Times New Roman"/>
          <w:sz w:val="20"/>
          <w:szCs w:val="20"/>
        </w:rPr>
        <w:t>приятий Муниципальной программы "Формирование современной городской среды муниципального образования Советское сельское поселение Советского района Республики Крым" по состоянию на «01»января  202</w:t>
      </w:r>
      <w:r>
        <w:rPr>
          <w:rFonts w:ascii="Times New Roman" w:hAnsi="Times New Roman"/>
          <w:sz w:val="20"/>
          <w:szCs w:val="20"/>
        </w:rPr>
        <w:t>6</w:t>
      </w:r>
      <w:r w:rsidRPr="00286570">
        <w:rPr>
          <w:rFonts w:ascii="Times New Roman" w:hAnsi="Times New Roman"/>
          <w:sz w:val="20"/>
          <w:szCs w:val="20"/>
        </w:rPr>
        <w:t xml:space="preserve"> г.                                                  (тыс. рублей)</w:t>
      </w:r>
    </w:p>
    <w:tbl>
      <w:tblPr>
        <w:tblW w:w="15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2"/>
        <w:gridCol w:w="10"/>
        <w:gridCol w:w="1876"/>
        <w:gridCol w:w="1099"/>
        <w:gridCol w:w="1644"/>
        <w:gridCol w:w="1926"/>
        <w:gridCol w:w="2404"/>
        <w:gridCol w:w="1924"/>
        <w:gridCol w:w="1554"/>
        <w:gridCol w:w="2116"/>
        <w:gridCol w:w="9"/>
      </w:tblGrid>
      <w:tr w:rsidR="00AE777A" w:rsidRPr="0017753A" w:rsidTr="00B93B9B">
        <w:trPr>
          <w:trHeight w:val="3154"/>
        </w:trPr>
        <w:tc>
          <w:tcPr>
            <w:tcW w:w="592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8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099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Сроки выполне-ния</w:t>
            </w:r>
          </w:p>
        </w:tc>
        <w:tc>
          <w:tcPr>
            <w:tcW w:w="164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Муниципальный заказчик - главный распоряди-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тель средств местного бюджета</w:t>
            </w:r>
          </w:p>
        </w:tc>
        <w:tc>
          <w:tcPr>
            <w:tcW w:w="192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40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Объем ассигнований в соответствии с постановлением Администрации Советского сельского поселения об утверждении Программы</w:t>
            </w:r>
          </w:p>
        </w:tc>
        <w:tc>
          <w:tcPr>
            <w:tcW w:w="192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Уточненный план ассигнований на текущий год</w:t>
            </w:r>
          </w:p>
        </w:tc>
        <w:tc>
          <w:tcPr>
            <w:tcW w:w="155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Исполнено (кассовые расходы)</w:t>
            </w:r>
          </w:p>
        </w:tc>
        <w:tc>
          <w:tcPr>
            <w:tcW w:w="2125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Объемы неосвоенных средств и причины их 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86570">
              <w:rPr>
                <w:rFonts w:ascii="Times New Roman" w:hAnsi="Times New Roman"/>
                <w:sz w:val="20"/>
                <w:szCs w:val="20"/>
              </w:rPr>
              <w:t>освоения</w:t>
            </w:r>
          </w:p>
        </w:tc>
      </w:tr>
      <w:tr w:rsidR="00AE777A" w:rsidRPr="0017753A" w:rsidTr="00B93B9B">
        <w:trPr>
          <w:trHeight w:val="389"/>
        </w:trPr>
        <w:tc>
          <w:tcPr>
            <w:tcW w:w="592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9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4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2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0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2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5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AE777A" w:rsidRPr="0017753A" w:rsidTr="00B93B9B">
        <w:trPr>
          <w:trHeight w:val="374"/>
        </w:trPr>
        <w:tc>
          <w:tcPr>
            <w:tcW w:w="592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Основное мероприятие:</w:t>
            </w:r>
          </w:p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Основное мероприятие "Реализация мероприятий в рамках Соглашения между Правительством Москвы и Советом министров Республики Крым о торгово-экономическом, научно-техническом и культурном сотрудничестве"</w:t>
            </w:r>
          </w:p>
        </w:tc>
        <w:tc>
          <w:tcPr>
            <w:tcW w:w="1099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На этапы не делится </w:t>
            </w:r>
          </w:p>
        </w:tc>
        <w:tc>
          <w:tcPr>
            <w:tcW w:w="1644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Администрация Советского сельского поселения</w:t>
            </w:r>
          </w:p>
        </w:tc>
        <w:tc>
          <w:tcPr>
            <w:tcW w:w="192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404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68241,905</w:t>
            </w:r>
          </w:p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4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B93B9B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68241,905</w:t>
            </w:r>
          </w:p>
        </w:tc>
        <w:tc>
          <w:tcPr>
            <w:tcW w:w="1554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B93B9B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68241,905</w:t>
            </w:r>
          </w:p>
        </w:tc>
        <w:tc>
          <w:tcPr>
            <w:tcW w:w="2125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E777A" w:rsidRPr="0017753A" w:rsidTr="00B93B9B">
        <w:trPr>
          <w:trHeight w:val="686"/>
        </w:trPr>
        <w:tc>
          <w:tcPr>
            <w:tcW w:w="592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Бюджет субъекта РФ</w:t>
            </w:r>
          </w:p>
        </w:tc>
        <w:tc>
          <w:tcPr>
            <w:tcW w:w="2404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28640,640</w:t>
            </w:r>
          </w:p>
        </w:tc>
        <w:tc>
          <w:tcPr>
            <w:tcW w:w="1924" w:type="dxa"/>
          </w:tcPr>
          <w:p w:rsidR="00AE777A" w:rsidRPr="00286570" w:rsidRDefault="00AE777A" w:rsidP="006E5132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28640,640</w:t>
            </w:r>
          </w:p>
        </w:tc>
        <w:tc>
          <w:tcPr>
            <w:tcW w:w="1554" w:type="dxa"/>
          </w:tcPr>
          <w:p w:rsidR="00AE777A" w:rsidRPr="00286570" w:rsidRDefault="00AE777A" w:rsidP="006E5132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28640,640</w:t>
            </w:r>
          </w:p>
        </w:tc>
        <w:tc>
          <w:tcPr>
            <w:tcW w:w="2125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B93B9B">
        <w:trPr>
          <w:gridAfter w:val="1"/>
          <w:wAfter w:w="9" w:type="dxa"/>
          <w:trHeight w:val="677"/>
        </w:trPr>
        <w:tc>
          <w:tcPr>
            <w:tcW w:w="58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04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39601,265</w:t>
            </w:r>
          </w:p>
        </w:tc>
        <w:tc>
          <w:tcPr>
            <w:tcW w:w="1924" w:type="dxa"/>
          </w:tcPr>
          <w:p w:rsidR="00AE777A" w:rsidRPr="00286570" w:rsidRDefault="00AE777A" w:rsidP="006E5132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39601,265</w:t>
            </w:r>
          </w:p>
        </w:tc>
        <w:tc>
          <w:tcPr>
            <w:tcW w:w="1554" w:type="dxa"/>
          </w:tcPr>
          <w:p w:rsidR="00AE777A" w:rsidRPr="00286570" w:rsidRDefault="00AE777A" w:rsidP="006E5132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39601,265</w:t>
            </w:r>
          </w:p>
        </w:tc>
        <w:tc>
          <w:tcPr>
            <w:tcW w:w="211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AE777A" w:rsidRPr="00286570" w:rsidRDefault="00AE777A" w:rsidP="00286570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sectPr w:rsidR="00AE777A" w:rsidRPr="00286570">
          <w:pgSz w:w="16837" w:h="11905" w:orient="landscape"/>
          <w:pgMar w:top="1440" w:right="1080" w:bottom="1440" w:left="1080" w:header="0" w:footer="3" w:gutter="0"/>
          <w:cols w:space="720"/>
        </w:sect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ОТЧЕТ</w:t>
      </w: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о финансировании и освоении проводимых программных мероприятие</w:t>
      </w: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 xml:space="preserve"> Муниципальная программа "Формирование современной городской среды муниципального образования Советское сельское поселение Советского района Республики Крым по состоянию на «01»января  202</w:t>
      </w:r>
      <w:r>
        <w:rPr>
          <w:rFonts w:ascii="Times New Roman" w:hAnsi="Times New Roman"/>
          <w:sz w:val="20"/>
          <w:szCs w:val="20"/>
        </w:rPr>
        <w:t>6</w:t>
      </w:r>
      <w:r w:rsidRPr="00286570">
        <w:rPr>
          <w:rFonts w:ascii="Times New Roman" w:hAnsi="Times New Roman"/>
          <w:sz w:val="20"/>
          <w:szCs w:val="20"/>
        </w:rPr>
        <w:t xml:space="preserve"> г.</w:t>
      </w:r>
    </w:p>
    <w:p w:rsidR="00AE777A" w:rsidRPr="00286570" w:rsidRDefault="00AE777A" w:rsidP="0028657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>(тыс. рублей)</w:t>
      </w: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1"/>
        <w:gridCol w:w="852"/>
        <w:gridCol w:w="1132"/>
        <w:gridCol w:w="1420"/>
        <w:gridCol w:w="1134"/>
        <w:gridCol w:w="567"/>
        <w:gridCol w:w="1276"/>
        <w:gridCol w:w="1417"/>
        <w:gridCol w:w="1276"/>
        <w:gridCol w:w="567"/>
        <w:gridCol w:w="1131"/>
        <w:gridCol w:w="1421"/>
        <w:gridCol w:w="1131"/>
        <w:gridCol w:w="850"/>
        <w:gridCol w:w="995"/>
      </w:tblGrid>
      <w:tr w:rsidR="00AE777A" w:rsidRPr="0017753A" w:rsidTr="00C97ADA">
        <w:trPr>
          <w:trHeight w:val="2623"/>
        </w:trPr>
        <w:tc>
          <w:tcPr>
            <w:tcW w:w="251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52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Наименование меро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приятия</w:t>
            </w:r>
          </w:p>
        </w:tc>
        <w:tc>
          <w:tcPr>
            <w:tcW w:w="4253" w:type="dxa"/>
            <w:gridSpan w:val="4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Объем ассигнований в соответствии с постановлением Администрации Советского сельского поселения об утверждении Программы</w:t>
            </w:r>
          </w:p>
        </w:tc>
        <w:tc>
          <w:tcPr>
            <w:tcW w:w="4536" w:type="dxa"/>
            <w:gridSpan w:val="4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Уточненный план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ассигнований на год</w:t>
            </w:r>
          </w:p>
        </w:tc>
        <w:tc>
          <w:tcPr>
            <w:tcW w:w="4533" w:type="dxa"/>
            <w:gridSpan w:val="4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Исполнено (кассовые расходы)</w:t>
            </w:r>
          </w:p>
        </w:tc>
        <w:tc>
          <w:tcPr>
            <w:tcW w:w="99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Объемы неосвоенных средств и причины их неосвоения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(по источникам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финансирования)</w:t>
            </w:r>
          </w:p>
        </w:tc>
      </w:tr>
      <w:tr w:rsidR="00AE777A" w:rsidRPr="0017753A" w:rsidTr="001D6946">
        <w:trPr>
          <w:trHeight w:val="1718"/>
        </w:trPr>
        <w:tc>
          <w:tcPr>
            <w:tcW w:w="251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2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56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56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13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2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113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ный бюд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жет</w:t>
            </w:r>
          </w:p>
        </w:tc>
        <w:tc>
          <w:tcPr>
            <w:tcW w:w="85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99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1D6946">
        <w:trPr>
          <w:trHeight w:val="346"/>
        </w:trPr>
        <w:tc>
          <w:tcPr>
            <w:tcW w:w="25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2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E777A" w:rsidRPr="0017753A" w:rsidTr="001D6946">
        <w:trPr>
          <w:trHeight w:val="902"/>
        </w:trPr>
        <w:tc>
          <w:tcPr>
            <w:tcW w:w="25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 по Про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грамме</w:t>
            </w:r>
          </w:p>
        </w:tc>
        <w:tc>
          <w:tcPr>
            <w:tcW w:w="1132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68241,905</w:t>
            </w:r>
          </w:p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657FB4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28640,640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39601,265</w:t>
            </w:r>
          </w:p>
        </w:tc>
        <w:tc>
          <w:tcPr>
            <w:tcW w:w="56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68241,905</w:t>
            </w:r>
          </w:p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657FB4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28640,640</w:t>
            </w: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39601,265</w:t>
            </w:r>
          </w:p>
        </w:tc>
        <w:tc>
          <w:tcPr>
            <w:tcW w:w="56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1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68241,905</w:t>
            </w:r>
          </w:p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657FB4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28640,640</w:t>
            </w:r>
          </w:p>
        </w:tc>
        <w:tc>
          <w:tcPr>
            <w:tcW w:w="1131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39601,265</w:t>
            </w:r>
          </w:p>
        </w:tc>
        <w:tc>
          <w:tcPr>
            <w:tcW w:w="85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AE777A" w:rsidRPr="00286570" w:rsidRDefault="00AE777A" w:rsidP="00286570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sectPr w:rsidR="00AE777A" w:rsidRPr="00286570">
          <w:pgSz w:w="16837" w:h="11905" w:orient="landscape"/>
          <w:pgMar w:top="1440" w:right="1080" w:bottom="1440" w:left="1080" w:header="0" w:footer="3" w:gutter="0"/>
          <w:cols w:space="720"/>
        </w:sectPr>
      </w:pPr>
    </w:p>
    <w:p w:rsidR="00AE777A" w:rsidRPr="00286570" w:rsidRDefault="00AE777A" w:rsidP="0028657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Целевые показатели Программы</w:t>
      </w:r>
    </w:p>
    <w:p w:rsidR="00AE777A" w:rsidRPr="00286570" w:rsidRDefault="00AE777A" w:rsidP="0028657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7074"/>
        <w:gridCol w:w="1559"/>
        <w:gridCol w:w="3119"/>
        <w:gridCol w:w="2977"/>
      </w:tblGrid>
      <w:tr w:rsidR="00AE777A" w:rsidRPr="0017753A" w:rsidTr="00286570">
        <w:trPr>
          <w:trHeight w:val="1104"/>
        </w:trPr>
        <w:tc>
          <w:tcPr>
            <w:tcW w:w="547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7074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показателей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результативности</w:t>
            </w:r>
          </w:p>
        </w:tc>
        <w:tc>
          <w:tcPr>
            <w:tcW w:w="1559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6096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Ожидаемые значения целевых показателей,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предусмотренные Программой</w:t>
            </w:r>
          </w:p>
        </w:tc>
      </w:tr>
      <w:tr w:rsidR="00AE777A" w:rsidRPr="0017753A" w:rsidTr="00286570">
        <w:trPr>
          <w:trHeight w:val="1478"/>
        </w:trPr>
        <w:tc>
          <w:tcPr>
            <w:tcW w:w="547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4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8657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реализации Программы</w:t>
            </w:r>
          </w:p>
        </w:tc>
        <w:tc>
          <w:tcPr>
            <w:tcW w:w="297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86570">
              <w:rPr>
                <w:rFonts w:ascii="Times New Roman" w:hAnsi="Times New Roman"/>
                <w:sz w:val="20"/>
                <w:szCs w:val="20"/>
              </w:rPr>
              <w:t>год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реализации Программы</w:t>
            </w:r>
          </w:p>
        </w:tc>
      </w:tr>
      <w:tr w:rsidR="00AE777A" w:rsidRPr="0017753A" w:rsidTr="00286570">
        <w:trPr>
          <w:trHeight w:val="389"/>
        </w:trPr>
        <w:tc>
          <w:tcPr>
            <w:tcW w:w="54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7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AE777A" w:rsidRPr="0017753A" w:rsidTr="00286570">
        <w:trPr>
          <w:trHeight w:val="710"/>
        </w:trPr>
        <w:tc>
          <w:tcPr>
            <w:tcW w:w="54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074" w:type="dxa"/>
          </w:tcPr>
          <w:p w:rsidR="00AE777A" w:rsidRPr="00286570" w:rsidRDefault="00AE777A" w:rsidP="00286570">
            <w:pPr>
              <w:shd w:val="clear" w:color="auto" w:fill="FFFFFF"/>
              <w:spacing w:after="900" w:line="322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Показатель результативности 1 1.Доля благоустроенных дворовых территорий МКД от общего количества дворовых территорий МКД.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777A" w:rsidRPr="00286570" w:rsidRDefault="00AE777A" w:rsidP="00286570">
            <w:pPr>
              <w:spacing w:after="0" w:line="36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%.</w:t>
            </w:r>
          </w:p>
        </w:tc>
        <w:tc>
          <w:tcPr>
            <w:tcW w:w="3119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7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AE777A" w:rsidRPr="0017753A" w:rsidTr="00286570">
        <w:trPr>
          <w:trHeight w:val="535"/>
        </w:trPr>
        <w:tc>
          <w:tcPr>
            <w:tcW w:w="54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707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Показатель результативности 2 2.Доля благоустроенных муниципальных территорий общего пользования от общего количества таких территорий</w:t>
            </w:r>
          </w:p>
        </w:tc>
        <w:tc>
          <w:tcPr>
            <w:tcW w:w="1559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19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7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AE777A" w:rsidRPr="00286570" w:rsidRDefault="00AE777A" w:rsidP="00286570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286570">
        <w:rPr>
          <w:rFonts w:ascii="Times New Roman" w:hAnsi="Times New Roman"/>
          <w:b/>
          <w:sz w:val="20"/>
          <w:szCs w:val="20"/>
          <w:lang w:eastAsia="ru-RU"/>
        </w:rPr>
        <w:t>Об оценке эффективности реализации муниципальной программы за отчетный финансовый год и за весь период реализации годов</w:t>
      </w: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-36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5672" w:type="dxa"/>
        <w:tblInd w:w="-352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63"/>
        <w:gridCol w:w="1276"/>
        <w:gridCol w:w="284"/>
        <w:gridCol w:w="850"/>
        <w:gridCol w:w="992"/>
        <w:gridCol w:w="709"/>
        <w:gridCol w:w="851"/>
        <w:gridCol w:w="992"/>
        <w:gridCol w:w="709"/>
        <w:gridCol w:w="850"/>
        <w:gridCol w:w="992"/>
        <w:gridCol w:w="709"/>
        <w:gridCol w:w="709"/>
        <w:gridCol w:w="850"/>
        <w:gridCol w:w="709"/>
        <w:gridCol w:w="1134"/>
        <w:gridCol w:w="709"/>
        <w:gridCol w:w="709"/>
        <w:gridCol w:w="1275"/>
      </w:tblGrid>
      <w:tr w:rsidR="00AE777A" w:rsidRPr="0017753A" w:rsidTr="001D6946">
        <w:trPr>
          <w:trHeight w:val="1155"/>
        </w:trPr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п/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й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тивности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Едини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ца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изме-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рения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Ожидаемые значения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целевых показателей,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предусмотренные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программой</w:t>
            </w:r>
          </w:p>
        </w:tc>
        <w:tc>
          <w:tcPr>
            <w:tcW w:w="935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Фактически достигнутые значения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показателей</w:t>
            </w:r>
          </w:p>
        </w:tc>
      </w:tr>
      <w:tr w:rsidR="00AE777A" w:rsidRPr="0017753A" w:rsidTr="001D6946">
        <w:trPr>
          <w:trHeight w:val="3094"/>
        </w:trPr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2021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2023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</w:tr>
      <w:tr w:rsidR="00AE777A" w:rsidRPr="0017753A" w:rsidTr="001D6946">
        <w:trPr>
          <w:trHeight w:val="312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</w:tr>
      <w:tr w:rsidR="00AE777A" w:rsidRPr="0017753A" w:rsidTr="001D6946">
        <w:trPr>
          <w:trHeight w:val="302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1D6946">
        <w:trPr>
          <w:trHeight w:val="269"/>
        </w:trPr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1D6946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1D6946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1D6946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1D6946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1D6946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1D6946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1D6946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286570">
        <w:rPr>
          <w:rFonts w:ascii="Times New Roman" w:hAnsi="Times New Roman"/>
          <w:b/>
          <w:bCs/>
          <w:sz w:val="20"/>
          <w:szCs w:val="20"/>
          <w:lang w:eastAsia="ru-RU"/>
        </w:rPr>
        <w:t>Система оценки эффективности реализации муниципальной программы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</w:rPr>
        <w:t>«</w:t>
      </w:r>
      <w:r w:rsidRPr="00286570">
        <w:rPr>
          <w:rFonts w:ascii="Times New Roman" w:hAnsi="Times New Roman"/>
          <w:b/>
          <w:sz w:val="20"/>
          <w:szCs w:val="20"/>
        </w:rPr>
        <w:t>Формирование современной городской среды муниципального образования Советское сельское поселение Советского района Республики Крым»</w:t>
      </w:r>
      <w:r w:rsidRPr="00286570">
        <w:rPr>
          <w:rFonts w:ascii="Times New Roman" w:hAnsi="Times New Roman"/>
          <w:b/>
          <w:bCs/>
          <w:vanish/>
          <w:sz w:val="20"/>
          <w:szCs w:val="20"/>
          <w:lang w:eastAsia="ru-RU"/>
        </w:rPr>
        <w:t>,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результативности  по  каждому  индикатору  и  показателю муниципальной  программы и подпрограммы, входящей в состав  муниципальной программы, проводится по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 = Tfi / TNi x 100, где: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 - степень достижения i – индикатора и показателя;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Tfi - фактическое значение индикатора и показателя;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TNi - установленное целевое значение индикатора и показателя.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Ei=100/100*100=100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результативности  реализации  муниципальной  программы  в  целом проводится по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 = Сумма Ei/n х 100%, где: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 - результативность реализации муниципальной программы;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n - количество индикаторов и показателей.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Е=100/1*100%=100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степени  полноты  использования  бюджетных  ассигнований, предусмотренных  на  реализацию   программы,  производится  по  следующей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= ЗФ / ЗП х 100, где: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- полнота использования бюджетных ассигнований;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ЗФ- фактическое использование  бюджетных ассигнований  на реализацию муниципальной программы в соответствующем периоде;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ЗП  -  запланированные  бюджетные  ассигнования  на  реализацию муниципальной программы в соответствующем периоде.</w:t>
      </w:r>
    </w:p>
    <w:p w:rsidR="00AE777A" w:rsidRPr="00286570" w:rsidRDefault="00AE777A" w:rsidP="00657FB4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 xml:space="preserve">П= </w:t>
      </w:r>
      <w:r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68241,905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тыс.</w:t>
      </w:r>
      <w:r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руб.</w:t>
      </w:r>
      <w:r w:rsidRPr="004C0E42">
        <w:t xml:space="preserve">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/ </w:t>
      </w:r>
      <w:r w:rsidRPr="00657FB4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68241,905</w:t>
      </w:r>
      <w:r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тыс.</w:t>
      </w:r>
      <w:r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руб. </w:t>
      </w:r>
      <w:r w:rsidRPr="00286570">
        <w:rPr>
          <w:rFonts w:ascii="Times New Roman" w:hAnsi="Times New Roman"/>
          <w:sz w:val="20"/>
          <w:szCs w:val="20"/>
          <w:lang w:eastAsia="ru-RU"/>
        </w:rPr>
        <w:t>*100=100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эффективности  использования  бюджетных  ассигнований  на реализацию муниципальной программы производится по следующей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 = Е / П х 100, где: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 - эффективность использования бюджетных ассигнований;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- полнота использования бюджетных ассигнований;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 - результативность реализации муниципальной программы.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БЭ=100/100*100=100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эффективности реализации  муниципальной  программы производится по следующей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Э = Е + П + БЭ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Э=100+100+100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При  оценке  эффективности  реализации  муниципальной  программы устанавливаются следующие критерии: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 значение  показателя  Э  равно  или  более  300,  но  менее  330 - эффективность реализации муниципальной программы оценивается как высокая;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 xml:space="preserve">-  если  значение  показателя  Э  равно  или  больше  290,  но  меньше  300  - эффективность  реализации  муниципальной  программы  оценивается  как соответствующая запланированной; 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значение показателя Э равно или больше  280, но меньше  290 -   эффективность реализации  муниципальной  программы оценивается как удовлетворительная;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 значение  показателя  Э  меньше  280 - эффективность  реализации муниципальной программы оценивается как неудовлетворительная.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vanish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Показатель Э по программе составил 300- эффективность реализации  муниципальной программы оценивается как высокая.</w:t>
      </w:r>
      <w:r w:rsidRPr="00286570">
        <w:rPr>
          <w:rFonts w:ascii="Times New Roman" w:hAnsi="Times New Roman"/>
          <w:b/>
          <w:bCs/>
          <w:vanish/>
          <w:sz w:val="20"/>
          <w:szCs w:val="20"/>
          <w:lang w:eastAsia="ru-RU"/>
        </w:rPr>
        <w:t>Республики рымР</w:t>
      </w:r>
    </w:p>
    <w:p w:rsidR="00AE777A" w:rsidRPr="00286570" w:rsidRDefault="00AE777A" w:rsidP="002865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highlight w:val="yellow"/>
          <w:lang w:eastAsia="ru-RU"/>
        </w:rPr>
      </w:pPr>
    </w:p>
    <w:p w:rsidR="00AE777A" w:rsidRPr="00286570" w:rsidRDefault="00AE777A" w:rsidP="00286570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/>
          <w:kern w:val="2"/>
          <w:sz w:val="20"/>
          <w:szCs w:val="20"/>
          <w:lang w:eastAsia="zh-CN"/>
        </w:rPr>
      </w:pPr>
      <w:r w:rsidRPr="00286570">
        <w:rPr>
          <w:rFonts w:ascii="Times New Roman" w:eastAsia="Arial Unicode MS" w:hAnsi="Times New Roman"/>
          <w:kern w:val="2"/>
          <w:sz w:val="20"/>
          <w:szCs w:val="20"/>
          <w:lang w:eastAsia="zh-CN"/>
        </w:rPr>
        <w:t>ВЫВОД: Эффективность реализации в отчетном году признается достаточно эффективной.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ОТЧЕТ  03</w:t>
      </w:r>
    </w:p>
    <w:p w:rsidR="00AE777A" w:rsidRPr="00286570" w:rsidRDefault="00AE777A" w:rsidP="00286570">
      <w:pPr>
        <w:shd w:val="clear" w:color="auto" w:fill="FFFFFF"/>
        <w:spacing w:after="900" w:line="322" w:lineRule="exact"/>
        <w:jc w:val="center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>О финансировании и освоении проводимых программн</w:t>
      </w:r>
      <w:r>
        <w:rPr>
          <w:rFonts w:ascii="Times New Roman" w:hAnsi="Times New Roman"/>
          <w:sz w:val="20"/>
          <w:szCs w:val="20"/>
        </w:rPr>
        <w:t>ых меро</w:t>
      </w:r>
      <w:r w:rsidRPr="00286570">
        <w:rPr>
          <w:rFonts w:ascii="Times New Roman" w:hAnsi="Times New Roman"/>
          <w:sz w:val="20"/>
          <w:szCs w:val="20"/>
        </w:rPr>
        <w:t>приятий</w:t>
      </w:r>
      <w:r>
        <w:rPr>
          <w:rFonts w:ascii="Times New Roman" w:hAnsi="Times New Roman"/>
          <w:sz w:val="20"/>
          <w:szCs w:val="20"/>
        </w:rPr>
        <w:t xml:space="preserve"> </w:t>
      </w:r>
      <w:r w:rsidRPr="00935A46">
        <w:rPr>
          <w:rFonts w:ascii="Times New Roman" w:hAnsi="Times New Roman"/>
          <w:sz w:val="20"/>
          <w:szCs w:val="20"/>
        </w:rPr>
        <w:t>Муниципальная программа "Реконструкция и обслуживание системы водоотведения Советского сельского поселения"</w:t>
      </w:r>
      <w:r w:rsidRPr="00286570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>по состоянию на «01»января  2026</w:t>
      </w:r>
      <w:r w:rsidRPr="00286570">
        <w:rPr>
          <w:rFonts w:ascii="Times New Roman" w:hAnsi="Times New Roman"/>
          <w:sz w:val="20"/>
          <w:szCs w:val="20"/>
        </w:rPr>
        <w:t xml:space="preserve"> г.                                                      (тыс. рублей)</w:t>
      </w:r>
    </w:p>
    <w:tbl>
      <w:tblPr>
        <w:tblW w:w="15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3"/>
        <w:gridCol w:w="2550"/>
        <w:gridCol w:w="1276"/>
        <w:gridCol w:w="1276"/>
        <w:gridCol w:w="1642"/>
        <w:gridCol w:w="2404"/>
        <w:gridCol w:w="1924"/>
        <w:gridCol w:w="1554"/>
        <w:gridCol w:w="2116"/>
        <w:gridCol w:w="9"/>
      </w:tblGrid>
      <w:tr w:rsidR="00AE777A" w:rsidRPr="0017753A" w:rsidTr="00286570">
        <w:trPr>
          <w:trHeight w:val="3154"/>
        </w:trPr>
        <w:tc>
          <w:tcPr>
            <w:tcW w:w="39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55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Сроки выполне-ния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Муниципальный заказчик - главный распоряди-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тель средств местного бюджета</w:t>
            </w:r>
          </w:p>
        </w:tc>
        <w:tc>
          <w:tcPr>
            <w:tcW w:w="1643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40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Объем ассигнований в соответствии с постановлением Администрации Советского сельского поселения об утверждении Программы</w:t>
            </w:r>
          </w:p>
        </w:tc>
        <w:tc>
          <w:tcPr>
            <w:tcW w:w="192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Уточненный план ассигнований на текущий год</w:t>
            </w:r>
          </w:p>
        </w:tc>
        <w:tc>
          <w:tcPr>
            <w:tcW w:w="155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Исполнено (кассовые расходы)</w:t>
            </w:r>
          </w:p>
        </w:tc>
        <w:tc>
          <w:tcPr>
            <w:tcW w:w="2126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Объемы неосвоенных средств и причины их 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86570">
              <w:rPr>
                <w:rFonts w:ascii="Times New Roman" w:hAnsi="Times New Roman"/>
                <w:sz w:val="20"/>
                <w:szCs w:val="20"/>
              </w:rPr>
              <w:t>освоения</w:t>
            </w:r>
          </w:p>
        </w:tc>
      </w:tr>
      <w:tr w:rsidR="00AE777A" w:rsidRPr="0017753A" w:rsidTr="00286570">
        <w:trPr>
          <w:trHeight w:val="389"/>
        </w:trPr>
        <w:tc>
          <w:tcPr>
            <w:tcW w:w="39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43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0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2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AE777A" w:rsidRPr="0017753A" w:rsidTr="00286570">
        <w:trPr>
          <w:trHeight w:val="374"/>
        </w:trPr>
        <w:tc>
          <w:tcPr>
            <w:tcW w:w="39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Основное мероприятие: "Организация освещения улиц"</w:t>
            </w:r>
          </w:p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«Осуществление прочих мероприятий по благоустройству»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На этапы не делится 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Администрация Советского сельского поселения</w:t>
            </w:r>
          </w:p>
        </w:tc>
        <w:tc>
          <w:tcPr>
            <w:tcW w:w="1643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40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2928,810</w:t>
            </w:r>
          </w:p>
        </w:tc>
        <w:tc>
          <w:tcPr>
            <w:tcW w:w="192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935A46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2928,810</w:t>
            </w:r>
          </w:p>
        </w:tc>
        <w:tc>
          <w:tcPr>
            <w:tcW w:w="155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935A46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2928,810</w:t>
            </w:r>
          </w:p>
        </w:tc>
        <w:tc>
          <w:tcPr>
            <w:tcW w:w="2126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286570">
        <w:trPr>
          <w:trHeight w:val="686"/>
        </w:trPr>
        <w:tc>
          <w:tcPr>
            <w:tcW w:w="39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Бюджет субъекта РФ</w:t>
            </w:r>
          </w:p>
        </w:tc>
        <w:tc>
          <w:tcPr>
            <w:tcW w:w="240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2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7F421C">
        <w:trPr>
          <w:gridAfter w:val="1"/>
          <w:wAfter w:w="9" w:type="dxa"/>
          <w:trHeight w:val="677"/>
        </w:trPr>
        <w:tc>
          <w:tcPr>
            <w:tcW w:w="39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05" w:type="dxa"/>
          </w:tcPr>
          <w:p w:rsidR="00AE777A" w:rsidRPr="00286570" w:rsidRDefault="00AE777A" w:rsidP="007F421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935A46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2928,810</w:t>
            </w:r>
          </w:p>
        </w:tc>
        <w:tc>
          <w:tcPr>
            <w:tcW w:w="192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935A46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2928,810</w:t>
            </w:r>
          </w:p>
        </w:tc>
        <w:tc>
          <w:tcPr>
            <w:tcW w:w="155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935A46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2928,810</w:t>
            </w:r>
          </w:p>
        </w:tc>
        <w:tc>
          <w:tcPr>
            <w:tcW w:w="2117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AE777A" w:rsidRPr="00286570" w:rsidRDefault="00AE777A" w:rsidP="00286570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sectPr w:rsidR="00AE777A" w:rsidRPr="00286570">
          <w:pgSz w:w="16837" w:h="11905" w:orient="landscape"/>
          <w:pgMar w:top="709" w:right="1080" w:bottom="1440" w:left="1080" w:header="0" w:footer="3" w:gutter="0"/>
          <w:cols w:space="720"/>
        </w:sectPr>
      </w:pPr>
    </w:p>
    <w:p w:rsidR="00AE777A" w:rsidRPr="00286570" w:rsidRDefault="00AE777A" w:rsidP="00593FD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ОТЧЕТ  0</w:t>
      </w:r>
      <w:r>
        <w:rPr>
          <w:rFonts w:ascii="Times New Roman" w:hAnsi="Times New Roman"/>
          <w:b/>
          <w:sz w:val="20"/>
          <w:szCs w:val="20"/>
        </w:rPr>
        <w:t>3</w:t>
      </w:r>
    </w:p>
    <w:p w:rsidR="00AE777A" w:rsidRPr="00286570" w:rsidRDefault="00AE777A" w:rsidP="00593FD4">
      <w:pPr>
        <w:shd w:val="clear" w:color="auto" w:fill="FFFFFF"/>
        <w:spacing w:after="900" w:line="322" w:lineRule="exact"/>
        <w:jc w:val="center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>О финансировании и освоении проводимых программн</w:t>
      </w:r>
      <w:r>
        <w:rPr>
          <w:rFonts w:ascii="Times New Roman" w:hAnsi="Times New Roman"/>
          <w:sz w:val="20"/>
          <w:szCs w:val="20"/>
        </w:rPr>
        <w:t>ых меро</w:t>
      </w:r>
      <w:r w:rsidRPr="00286570">
        <w:rPr>
          <w:rFonts w:ascii="Times New Roman" w:hAnsi="Times New Roman"/>
          <w:sz w:val="20"/>
          <w:szCs w:val="20"/>
        </w:rPr>
        <w:t>приятий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6570">
        <w:rPr>
          <w:rFonts w:ascii="Times New Roman" w:hAnsi="Times New Roman"/>
          <w:sz w:val="20"/>
          <w:szCs w:val="20"/>
        </w:rPr>
        <w:t xml:space="preserve"> </w:t>
      </w:r>
      <w:r w:rsidRPr="00935A46">
        <w:rPr>
          <w:rFonts w:ascii="Times New Roman" w:hAnsi="Times New Roman"/>
          <w:sz w:val="20"/>
          <w:szCs w:val="20"/>
        </w:rPr>
        <w:t>Муниципальная программа "Реконструкция и обслуживание системы водоотведения Советского сельского поселения"</w:t>
      </w:r>
      <w:r w:rsidRPr="0028657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>по состоянию на «01»января  2026</w:t>
      </w:r>
      <w:r w:rsidRPr="00286570">
        <w:rPr>
          <w:rFonts w:ascii="Times New Roman" w:hAnsi="Times New Roman"/>
          <w:sz w:val="20"/>
          <w:szCs w:val="20"/>
        </w:rPr>
        <w:t xml:space="preserve"> г.                                                      (тыс. рублей)</w:t>
      </w:r>
    </w:p>
    <w:tbl>
      <w:tblPr>
        <w:tblW w:w="15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3"/>
        <w:gridCol w:w="2550"/>
        <w:gridCol w:w="1276"/>
        <w:gridCol w:w="1276"/>
        <w:gridCol w:w="1642"/>
        <w:gridCol w:w="2404"/>
        <w:gridCol w:w="1924"/>
        <w:gridCol w:w="1554"/>
        <w:gridCol w:w="2116"/>
        <w:gridCol w:w="9"/>
      </w:tblGrid>
      <w:tr w:rsidR="00AE777A" w:rsidRPr="0017753A" w:rsidTr="00934A9C">
        <w:trPr>
          <w:trHeight w:val="3154"/>
        </w:trPr>
        <w:tc>
          <w:tcPr>
            <w:tcW w:w="39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551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Сроки выполне-ния</w:t>
            </w: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Муниципальный заказчик - главный распоряди-</w:t>
            </w:r>
          </w:p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тель средств местного бюджета</w:t>
            </w:r>
          </w:p>
        </w:tc>
        <w:tc>
          <w:tcPr>
            <w:tcW w:w="1643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40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Объем ассигнований в соответствии с постановлением Администрации Советского сельского поселения об утверждении Программы</w:t>
            </w:r>
          </w:p>
        </w:tc>
        <w:tc>
          <w:tcPr>
            <w:tcW w:w="192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Уточненный план ассигнований на текущий год</w:t>
            </w:r>
          </w:p>
        </w:tc>
        <w:tc>
          <w:tcPr>
            <w:tcW w:w="155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Исполнено (кассовые расходы)</w:t>
            </w:r>
          </w:p>
        </w:tc>
        <w:tc>
          <w:tcPr>
            <w:tcW w:w="2126" w:type="dxa"/>
            <w:gridSpan w:val="2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Объемы неосвоенных средств и причины их 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86570">
              <w:rPr>
                <w:rFonts w:ascii="Times New Roman" w:hAnsi="Times New Roman"/>
                <w:sz w:val="20"/>
                <w:szCs w:val="20"/>
              </w:rPr>
              <w:t>освоения</w:t>
            </w:r>
          </w:p>
        </w:tc>
      </w:tr>
      <w:tr w:rsidR="00AE777A" w:rsidRPr="0017753A" w:rsidTr="00934A9C">
        <w:trPr>
          <w:trHeight w:val="389"/>
        </w:trPr>
        <w:tc>
          <w:tcPr>
            <w:tcW w:w="39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43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0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2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  <w:gridSpan w:val="2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AE777A" w:rsidRPr="0017753A" w:rsidTr="00934A9C">
        <w:trPr>
          <w:trHeight w:val="374"/>
        </w:trPr>
        <w:tc>
          <w:tcPr>
            <w:tcW w:w="392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E777A" w:rsidRPr="00286570" w:rsidRDefault="00AE777A" w:rsidP="00935A4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мероприятие: </w:t>
            </w: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AE777A" w:rsidRPr="000401A9" w:rsidRDefault="00AE777A" w:rsidP="000401A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0401A9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- реконструкция и восстановление дренажной системы и ливневой канализации муниципального образования;</w:t>
            </w:r>
          </w:p>
          <w:p w:rsidR="00AE777A" w:rsidRPr="000401A9" w:rsidRDefault="00AE777A" w:rsidP="000401A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0401A9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- обслуживание дренажной системы и ливневой канализации муниципального образования;</w:t>
            </w:r>
          </w:p>
          <w:p w:rsidR="00AE777A" w:rsidRPr="000401A9" w:rsidRDefault="00AE777A" w:rsidP="000401A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0401A9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- повышение надежности работы дренажной системы и ливневой канализации муниципального образования;</w:t>
            </w:r>
          </w:p>
          <w:p w:rsidR="00AE777A" w:rsidRPr="000401A9" w:rsidRDefault="00AE777A" w:rsidP="000401A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0401A9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- обеспечение санитарного благополучия, промышленной и экологической безопасности Советского сельского поселения;</w:t>
            </w:r>
          </w:p>
          <w:p w:rsidR="00AE777A" w:rsidRPr="000401A9" w:rsidRDefault="00AE777A" w:rsidP="000401A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0401A9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- рациональное использование водных ресурсов;</w:t>
            </w:r>
          </w:p>
          <w:p w:rsidR="00AE777A" w:rsidRPr="000401A9" w:rsidRDefault="00AE777A" w:rsidP="000401A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0401A9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- увеличение пропускной способности дренажной системы и ливневой канализации;</w:t>
            </w:r>
          </w:p>
          <w:p w:rsidR="00AE777A" w:rsidRPr="00286570" w:rsidRDefault="00AE777A" w:rsidP="000401A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0401A9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- повышение эффективности использования энергоресурсов.</w:t>
            </w: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На этапы не делится </w:t>
            </w: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Администрация Советского сельского поселения</w:t>
            </w:r>
          </w:p>
        </w:tc>
        <w:tc>
          <w:tcPr>
            <w:tcW w:w="1643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405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935A46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2928,810</w:t>
            </w:r>
          </w:p>
        </w:tc>
        <w:tc>
          <w:tcPr>
            <w:tcW w:w="1925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935A46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2928,810</w:t>
            </w:r>
          </w:p>
        </w:tc>
        <w:tc>
          <w:tcPr>
            <w:tcW w:w="1555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935A46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2928,810</w:t>
            </w:r>
          </w:p>
        </w:tc>
        <w:tc>
          <w:tcPr>
            <w:tcW w:w="2126" w:type="dxa"/>
            <w:gridSpan w:val="2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934A9C">
        <w:trPr>
          <w:trHeight w:val="686"/>
        </w:trPr>
        <w:tc>
          <w:tcPr>
            <w:tcW w:w="392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Бюджет субъекта РФ</w:t>
            </w:r>
          </w:p>
        </w:tc>
        <w:tc>
          <w:tcPr>
            <w:tcW w:w="2405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25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5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gridSpan w:val="2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934A9C">
        <w:trPr>
          <w:gridAfter w:val="1"/>
          <w:wAfter w:w="9" w:type="dxa"/>
          <w:trHeight w:val="677"/>
        </w:trPr>
        <w:tc>
          <w:tcPr>
            <w:tcW w:w="392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05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935A46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2928,810</w:t>
            </w:r>
          </w:p>
        </w:tc>
        <w:tc>
          <w:tcPr>
            <w:tcW w:w="1925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935A46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2928,810</w:t>
            </w:r>
          </w:p>
        </w:tc>
        <w:tc>
          <w:tcPr>
            <w:tcW w:w="1555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935A46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2928,810</w:t>
            </w:r>
          </w:p>
        </w:tc>
        <w:tc>
          <w:tcPr>
            <w:tcW w:w="2117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AE777A" w:rsidRPr="00286570" w:rsidRDefault="00AE777A" w:rsidP="00593FD4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sectPr w:rsidR="00AE777A" w:rsidRPr="00286570">
          <w:pgSz w:w="16837" w:h="11905" w:orient="landscape"/>
          <w:pgMar w:top="709" w:right="1080" w:bottom="1440" w:left="1080" w:header="0" w:footer="3" w:gutter="0"/>
          <w:cols w:space="720"/>
        </w:sectPr>
      </w:pPr>
    </w:p>
    <w:p w:rsidR="00AE777A" w:rsidRPr="00286570" w:rsidRDefault="00AE777A" w:rsidP="00593FD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ОТЧЕТ</w:t>
      </w:r>
    </w:p>
    <w:p w:rsidR="00AE777A" w:rsidRPr="00286570" w:rsidRDefault="00AE777A" w:rsidP="00593FD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о финансировании и освоении проводимых программных мероприяти</w:t>
      </w:r>
      <w:r>
        <w:rPr>
          <w:rFonts w:ascii="Times New Roman" w:hAnsi="Times New Roman"/>
          <w:b/>
          <w:sz w:val="20"/>
          <w:szCs w:val="20"/>
        </w:rPr>
        <w:t>й</w:t>
      </w:r>
    </w:p>
    <w:p w:rsidR="00AE777A" w:rsidRPr="00286570" w:rsidRDefault="00AE777A" w:rsidP="00593FD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35A46">
        <w:rPr>
          <w:rFonts w:ascii="Times New Roman" w:hAnsi="Times New Roman"/>
          <w:sz w:val="20"/>
          <w:szCs w:val="20"/>
        </w:rPr>
        <w:t>Муниципальная программа "Реконструкция и обслуживание системы водоотведения Советского сельского поселения"</w:t>
      </w:r>
      <w:r>
        <w:rPr>
          <w:rFonts w:ascii="Times New Roman" w:hAnsi="Times New Roman"/>
          <w:sz w:val="20"/>
          <w:szCs w:val="20"/>
        </w:rPr>
        <w:t xml:space="preserve"> по состоянию на «01»января  2026</w:t>
      </w:r>
      <w:r w:rsidRPr="00286570">
        <w:rPr>
          <w:rFonts w:ascii="Times New Roman" w:hAnsi="Times New Roman"/>
          <w:sz w:val="20"/>
          <w:szCs w:val="20"/>
        </w:rPr>
        <w:t xml:space="preserve"> г.</w:t>
      </w:r>
    </w:p>
    <w:p w:rsidR="00AE777A" w:rsidRPr="00286570" w:rsidRDefault="00AE777A" w:rsidP="00593FD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>(тыс. рублей)</w:t>
      </w: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1"/>
        <w:gridCol w:w="993"/>
        <w:gridCol w:w="1274"/>
        <w:gridCol w:w="709"/>
        <w:gridCol w:w="1417"/>
        <w:gridCol w:w="712"/>
        <w:gridCol w:w="1556"/>
        <w:gridCol w:w="712"/>
        <w:gridCol w:w="1556"/>
        <w:gridCol w:w="712"/>
        <w:gridCol w:w="1415"/>
        <w:gridCol w:w="567"/>
        <w:gridCol w:w="1420"/>
        <w:gridCol w:w="851"/>
        <w:gridCol w:w="1275"/>
      </w:tblGrid>
      <w:tr w:rsidR="00AE777A" w:rsidRPr="0017753A" w:rsidTr="00934A9C">
        <w:trPr>
          <w:trHeight w:val="2623"/>
        </w:trPr>
        <w:tc>
          <w:tcPr>
            <w:tcW w:w="251" w:type="dxa"/>
            <w:vMerge w:val="restart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93" w:type="dxa"/>
            <w:vMerge w:val="restart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Наименование меро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приятия</w:t>
            </w:r>
          </w:p>
        </w:tc>
        <w:tc>
          <w:tcPr>
            <w:tcW w:w="4112" w:type="dxa"/>
            <w:gridSpan w:val="4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Объем ассигнований в соответствии с постановлением Администрации Советского сельского поселения об утверждении Программы</w:t>
            </w:r>
          </w:p>
        </w:tc>
        <w:tc>
          <w:tcPr>
            <w:tcW w:w="4536" w:type="dxa"/>
            <w:gridSpan w:val="4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Уточненный план</w:t>
            </w:r>
          </w:p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ассигнований на год</w:t>
            </w:r>
          </w:p>
        </w:tc>
        <w:tc>
          <w:tcPr>
            <w:tcW w:w="4253" w:type="dxa"/>
            <w:gridSpan w:val="4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Исполнено (кассовые расходы)</w:t>
            </w:r>
          </w:p>
        </w:tc>
        <w:tc>
          <w:tcPr>
            <w:tcW w:w="127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Объемы неосвоенных средств и причины их не</w:t>
            </w: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освоения</w:t>
            </w:r>
          </w:p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(по источникам</w:t>
            </w:r>
          </w:p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финансирования)</w:t>
            </w:r>
          </w:p>
        </w:tc>
      </w:tr>
      <w:tr w:rsidR="00AE777A" w:rsidRPr="0017753A" w:rsidTr="00934A9C">
        <w:trPr>
          <w:trHeight w:val="1718"/>
        </w:trPr>
        <w:tc>
          <w:tcPr>
            <w:tcW w:w="251" w:type="dxa"/>
            <w:vMerge/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1417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71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55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155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71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41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7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1420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ный бюд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жет</w:t>
            </w:r>
          </w:p>
        </w:tc>
        <w:tc>
          <w:tcPr>
            <w:tcW w:w="851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27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346"/>
        </w:trPr>
        <w:tc>
          <w:tcPr>
            <w:tcW w:w="251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1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1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20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E777A" w:rsidRPr="0017753A" w:rsidTr="00935A46">
        <w:trPr>
          <w:trHeight w:val="902"/>
        </w:trPr>
        <w:tc>
          <w:tcPr>
            <w:tcW w:w="251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 по Про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грамме</w:t>
            </w:r>
          </w:p>
        </w:tc>
        <w:tc>
          <w:tcPr>
            <w:tcW w:w="127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935A46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2928,810</w:t>
            </w:r>
          </w:p>
        </w:tc>
        <w:tc>
          <w:tcPr>
            <w:tcW w:w="709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935A46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2928,810</w:t>
            </w:r>
          </w:p>
        </w:tc>
        <w:tc>
          <w:tcPr>
            <w:tcW w:w="71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6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935A46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2928,810</w:t>
            </w:r>
          </w:p>
        </w:tc>
        <w:tc>
          <w:tcPr>
            <w:tcW w:w="712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6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935A46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2928,810</w:t>
            </w:r>
          </w:p>
        </w:tc>
        <w:tc>
          <w:tcPr>
            <w:tcW w:w="71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935A46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2928,810</w:t>
            </w:r>
          </w:p>
        </w:tc>
        <w:tc>
          <w:tcPr>
            <w:tcW w:w="567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0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935A46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2928,810</w:t>
            </w:r>
          </w:p>
        </w:tc>
        <w:tc>
          <w:tcPr>
            <w:tcW w:w="851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AE777A" w:rsidRPr="00286570" w:rsidRDefault="00AE777A" w:rsidP="00593FD4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sectPr w:rsidR="00AE777A" w:rsidRPr="00286570">
          <w:pgSz w:w="16837" w:h="11905" w:orient="landscape"/>
          <w:pgMar w:top="1440" w:right="1080" w:bottom="1440" w:left="1080" w:header="0" w:footer="3" w:gutter="0"/>
          <w:cols w:space="720"/>
        </w:sectPr>
      </w:pPr>
    </w:p>
    <w:p w:rsidR="00AE777A" w:rsidRPr="00286570" w:rsidRDefault="00AE777A" w:rsidP="00593FD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E777A" w:rsidRPr="00286570" w:rsidRDefault="00AE777A" w:rsidP="00593FD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Целевые показатели Программы</w:t>
      </w:r>
    </w:p>
    <w:p w:rsidR="00AE777A" w:rsidRPr="00286570" w:rsidRDefault="00AE777A" w:rsidP="00593FD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7641"/>
        <w:gridCol w:w="851"/>
        <w:gridCol w:w="2835"/>
        <w:gridCol w:w="2976"/>
      </w:tblGrid>
      <w:tr w:rsidR="00AE777A" w:rsidRPr="0017753A" w:rsidTr="00934A9C">
        <w:trPr>
          <w:trHeight w:val="1104"/>
        </w:trPr>
        <w:tc>
          <w:tcPr>
            <w:tcW w:w="547" w:type="dxa"/>
            <w:vMerge w:val="restart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7641" w:type="dxa"/>
            <w:vMerge w:val="restart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показателей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результативности</w:t>
            </w:r>
          </w:p>
        </w:tc>
        <w:tc>
          <w:tcPr>
            <w:tcW w:w="851" w:type="dxa"/>
            <w:vMerge w:val="restart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5811" w:type="dxa"/>
            <w:gridSpan w:val="2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Ожидаемые значения целевых показателей,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предусмотренные Программой</w:t>
            </w:r>
          </w:p>
        </w:tc>
      </w:tr>
      <w:tr w:rsidR="00AE777A" w:rsidRPr="0017753A" w:rsidTr="00934A9C">
        <w:trPr>
          <w:trHeight w:val="1478"/>
        </w:trPr>
        <w:tc>
          <w:tcPr>
            <w:tcW w:w="547" w:type="dxa"/>
            <w:vMerge/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1" w:type="dxa"/>
            <w:vMerge/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8657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реализации Программы</w:t>
            </w:r>
          </w:p>
        </w:tc>
        <w:tc>
          <w:tcPr>
            <w:tcW w:w="297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8657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реализации Программы</w:t>
            </w:r>
          </w:p>
        </w:tc>
      </w:tr>
      <w:tr w:rsidR="00AE777A" w:rsidRPr="0017753A" w:rsidTr="00934A9C">
        <w:trPr>
          <w:trHeight w:val="389"/>
        </w:trPr>
        <w:tc>
          <w:tcPr>
            <w:tcW w:w="547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41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AE777A" w:rsidRPr="0017753A" w:rsidTr="00934A9C">
        <w:trPr>
          <w:trHeight w:val="710"/>
        </w:trPr>
        <w:tc>
          <w:tcPr>
            <w:tcW w:w="547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641" w:type="dxa"/>
            <w:vAlign w:val="center"/>
          </w:tcPr>
          <w:p w:rsidR="00AE777A" w:rsidRPr="0017753A" w:rsidRDefault="00AE777A" w:rsidP="00934A9C">
            <w:pPr>
              <w:pStyle w:val="NormalWeb"/>
              <w:spacing w:beforeAutospacing="0" w:afterAutospacing="0"/>
              <w:rPr>
                <w:sz w:val="26"/>
              </w:rPr>
            </w:pPr>
            <w:r w:rsidRPr="0017753A">
              <w:rPr>
                <w:sz w:val="26"/>
              </w:rPr>
              <w:t>- количество восстановленных и построенных сетей дренажной системы и ливневой канализации;</w:t>
            </w:r>
          </w:p>
          <w:p w:rsidR="00AE777A" w:rsidRPr="0017753A" w:rsidRDefault="00AE777A" w:rsidP="00934A9C">
            <w:pPr>
              <w:pStyle w:val="NormalWeb"/>
              <w:spacing w:beforeAutospacing="0" w:afterAutospacing="0"/>
              <w:rPr>
                <w:sz w:val="26"/>
              </w:rPr>
            </w:pPr>
            <w:r w:rsidRPr="0017753A">
              <w:rPr>
                <w:sz w:val="26"/>
              </w:rPr>
              <w:t>- увеличение пропускной способности дренажной системы и ливневой канализации.</w:t>
            </w:r>
          </w:p>
        </w:tc>
        <w:tc>
          <w:tcPr>
            <w:tcW w:w="851" w:type="dxa"/>
          </w:tcPr>
          <w:p w:rsidR="00AE777A" w:rsidRPr="00286570" w:rsidRDefault="00AE777A" w:rsidP="00934A9C">
            <w:pPr>
              <w:spacing w:after="0" w:line="36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%.</w:t>
            </w:r>
          </w:p>
        </w:tc>
        <w:tc>
          <w:tcPr>
            <w:tcW w:w="283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76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AE777A" w:rsidRPr="00286570" w:rsidRDefault="00AE777A" w:rsidP="00593FD4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593FD4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593FD4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593FD4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593FD4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br w:type="page"/>
      </w:r>
      <w:r w:rsidRPr="00286570">
        <w:rPr>
          <w:rFonts w:ascii="Times New Roman" w:hAnsi="Times New Roman"/>
          <w:b/>
          <w:sz w:val="20"/>
          <w:szCs w:val="20"/>
          <w:lang w:eastAsia="ru-RU"/>
        </w:rPr>
        <w:t>Об оценке эффективности реализации муниципальной программы за отчетный финансовый год и за весь период реализации годов</w:t>
      </w:r>
    </w:p>
    <w:p w:rsidR="00AE777A" w:rsidRPr="00286570" w:rsidRDefault="00AE777A" w:rsidP="00593FD4">
      <w:pPr>
        <w:tabs>
          <w:tab w:val="left" w:leader="underscore" w:pos="2886"/>
          <w:tab w:val="left" w:leader="underscore" w:pos="8118"/>
        </w:tabs>
        <w:spacing w:after="0" w:line="240" w:lineRule="auto"/>
        <w:ind w:right="-36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5528" w:type="dxa"/>
        <w:tblInd w:w="-352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61"/>
        <w:gridCol w:w="1275"/>
        <w:gridCol w:w="567"/>
        <w:gridCol w:w="992"/>
        <w:gridCol w:w="1134"/>
        <w:gridCol w:w="993"/>
        <w:gridCol w:w="992"/>
        <w:gridCol w:w="992"/>
        <w:gridCol w:w="709"/>
        <w:gridCol w:w="709"/>
        <w:gridCol w:w="708"/>
        <w:gridCol w:w="567"/>
        <w:gridCol w:w="709"/>
        <w:gridCol w:w="851"/>
        <w:gridCol w:w="708"/>
        <w:gridCol w:w="851"/>
        <w:gridCol w:w="709"/>
        <w:gridCol w:w="708"/>
        <w:gridCol w:w="993"/>
      </w:tblGrid>
      <w:tr w:rsidR="00AE777A" w:rsidRPr="0017753A" w:rsidTr="00934A9C">
        <w:trPr>
          <w:trHeight w:val="1155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п/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ние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показателе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й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тивности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Едини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ца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изме-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рения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Ожидаемые значения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целевых показателей,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предусмотренные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программой</w:t>
            </w:r>
          </w:p>
        </w:tc>
        <w:tc>
          <w:tcPr>
            <w:tcW w:w="822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Фактически достигнутые значения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показателей</w:t>
            </w:r>
          </w:p>
        </w:tc>
      </w:tr>
      <w:tr w:rsidR="00AE777A" w:rsidRPr="0017753A" w:rsidTr="00934A9C">
        <w:trPr>
          <w:trHeight w:val="3094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2021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286570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п</w:t>
            </w: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р°-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2023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2024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</w:tr>
      <w:tr w:rsidR="00AE777A" w:rsidRPr="0017753A" w:rsidTr="00934A9C">
        <w:trPr>
          <w:trHeight w:val="312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</w:tr>
      <w:tr w:rsidR="00AE777A" w:rsidRPr="0017753A" w:rsidTr="00934A9C">
        <w:trPr>
          <w:trHeight w:val="302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269"/>
        </w:trPr>
        <w:tc>
          <w:tcPr>
            <w:tcW w:w="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934A9C">
        <w:trPr>
          <w:trHeight w:val="24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24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24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934A9C">
        <w:trPr>
          <w:trHeight w:val="24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24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24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934A9C">
        <w:trPr>
          <w:trHeight w:val="24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286570">
        <w:rPr>
          <w:rFonts w:ascii="Times New Roman" w:hAnsi="Times New Roman"/>
          <w:b/>
          <w:bCs/>
          <w:sz w:val="20"/>
          <w:szCs w:val="20"/>
          <w:lang w:eastAsia="ru-RU"/>
        </w:rPr>
        <w:t xml:space="preserve">Система оценки эффективности реализации 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DA1A7D">
        <w:rPr>
          <w:rFonts w:ascii="Times New Roman" w:hAnsi="Times New Roman"/>
          <w:b/>
          <w:bCs/>
          <w:sz w:val="20"/>
          <w:szCs w:val="20"/>
          <w:lang w:eastAsia="ru-RU"/>
        </w:rPr>
        <w:t>Муниципальная программа "Реконструкция и обслуживание системы водоотведения Советского сельского поселения"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результативности  по  каждому  индикатору  и  показателю муниципальной  программы и подпрограммы, входящей в состав  муниципальной программы, проводится по формуле: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 = Tfi / TNi x 100, где: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 - степень достижения i – индикатора и показателя;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Tfi - фактическое значение индикатора и показателя;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TNi - установленное целевое значение индикатора и показателя.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Ei=100/100*100=100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результативности  реализации  муниципальной  программы  в  целом проводится по формуле: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 = Сумма Ei/n х 100%, где: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 - результативность реализации муниципальной программы;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n - количество индикаторов и показателей.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Е=100/1*100%=100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степени  полноты  использования  бюджетных  ассигнований, предусмотренных  на  реализацию   программы,  производится  по  следующей формуле: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= ЗФ / ЗП х 100, где: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- полнота использования бюджетных ассигнований;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ЗФ- фактическое использование  бюджетных ассигнований  на реализацию муниципальной программы в соответствующем периоде;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ЗП  -  запланированные  бюджетные  ассигнования  на  реализацию муниципальной программы в соответствующем периоде.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 xml:space="preserve">П= </w:t>
      </w:r>
      <w:r>
        <w:rPr>
          <w:rFonts w:ascii="Times New Roman" w:hAnsi="Times New Roman"/>
          <w:sz w:val="20"/>
          <w:szCs w:val="20"/>
          <w:lang w:eastAsia="ru-RU"/>
        </w:rPr>
        <w:t>2928,810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тыс.</w:t>
      </w:r>
      <w:r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руб./</w:t>
      </w:r>
      <w:r w:rsidRPr="007F421C">
        <w:t xml:space="preserve"> </w:t>
      </w:r>
      <w:r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2928,810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 тыс.</w:t>
      </w:r>
      <w:r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руб. </w:t>
      </w:r>
      <w:r w:rsidRPr="00286570">
        <w:rPr>
          <w:rFonts w:ascii="Times New Roman" w:hAnsi="Times New Roman"/>
          <w:sz w:val="20"/>
          <w:szCs w:val="20"/>
          <w:lang w:eastAsia="ru-RU"/>
        </w:rPr>
        <w:t>*100=100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эффективности  использования  бюджетных  ассигнований  на реализацию муниципальной программы производится по следующей формуле: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 = Е / П х 100, где: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 - эффективность использования бюджетных ассигнований;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- полнота использования бюджетных ассигнований;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 - результативность реализации муниципальной программы.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БЭ=100/100*100=100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эффективности реализации  муниципальной  программы производится по следующей формуле: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Э = Е + П + БЭ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Э=100+100+100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При  оценке  эффективности  реализации  муниципальной  программы устанавливаются следующие критерии: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 значение  показателя  Э  равно  или  более  300,  но  менее  330 - эффективность реализации муниципальной программы оценивается как высокая;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 xml:space="preserve">-  если  значение  показателя  Э  равно  или  больше  290,  но  меньше  300  - эффективность  реализации  муниципальной  программы  оценивается  как соответствующая запланированной; 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значение показателя Э равно или больше  280, но меньше  290 -   эффективность реализации  муниципальной  программы оценивается как удовлетворительная;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 значение  показателя  Э  меньше  280 - эффективность  реализации муниципальной программы оценивается как неудовлетворительная.</w:t>
      </w: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E777A" w:rsidRPr="00286570" w:rsidRDefault="00AE777A" w:rsidP="0059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vanish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Показатель Э по программе составил 300- эффективность реализации  муниципальной программы оценивается как высокая.</w:t>
      </w:r>
      <w:r w:rsidRPr="00286570">
        <w:rPr>
          <w:rFonts w:ascii="Times New Roman" w:hAnsi="Times New Roman"/>
          <w:b/>
          <w:bCs/>
          <w:vanish/>
          <w:sz w:val="20"/>
          <w:szCs w:val="20"/>
          <w:lang w:eastAsia="ru-RU"/>
        </w:rPr>
        <w:t>Республики рымР</w:t>
      </w:r>
    </w:p>
    <w:p w:rsidR="00AE777A" w:rsidRPr="00286570" w:rsidRDefault="00AE777A" w:rsidP="00593FD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highlight w:val="yellow"/>
          <w:lang w:eastAsia="ru-RU"/>
        </w:rPr>
      </w:pPr>
    </w:p>
    <w:p w:rsidR="00AE777A" w:rsidRPr="00286570" w:rsidRDefault="00AE777A" w:rsidP="00593FD4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/>
          <w:kern w:val="2"/>
          <w:sz w:val="20"/>
          <w:szCs w:val="20"/>
          <w:lang w:eastAsia="zh-CN"/>
        </w:rPr>
      </w:pPr>
      <w:r w:rsidRPr="00286570">
        <w:rPr>
          <w:rFonts w:ascii="Times New Roman" w:eastAsia="Arial Unicode MS" w:hAnsi="Times New Roman"/>
          <w:kern w:val="2"/>
          <w:sz w:val="20"/>
          <w:szCs w:val="20"/>
          <w:lang w:eastAsia="zh-CN"/>
        </w:rPr>
        <w:t>ВЫВОД: Эффективность реализации в отчетном году признается достаточно эффективной.</w:t>
      </w:r>
    </w:p>
    <w:p w:rsidR="00AE777A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ОТЧЕТ</w:t>
      </w:r>
      <w:r>
        <w:rPr>
          <w:rFonts w:ascii="Times New Roman" w:hAnsi="Times New Roman"/>
          <w:b/>
          <w:sz w:val="20"/>
          <w:szCs w:val="20"/>
        </w:rPr>
        <w:t xml:space="preserve"> 04</w:t>
      </w: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о финансировании и освоении проводимых программных мероприяти</w:t>
      </w:r>
      <w:r>
        <w:rPr>
          <w:rFonts w:ascii="Times New Roman" w:hAnsi="Times New Roman"/>
          <w:b/>
          <w:sz w:val="20"/>
          <w:szCs w:val="20"/>
        </w:rPr>
        <w:t>й</w:t>
      </w: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 xml:space="preserve">          Муниципальная программа "Благоустройство Советского сельского поселения Советского района Республики Крым"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по состоянию на «01»января  2026</w:t>
      </w:r>
      <w:r w:rsidRPr="00286570">
        <w:rPr>
          <w:rFonts w:ascii="Times New Roman" w:hAnsi="Times New Roman"/>
          <w:sz w:val="20"/>
          <w:szCs w:val="20"/>
        </w:rPr>
        <w:t xml:space="preserve"> г.</w:t>
      </w:r>
    </w:p>
    <w:p w:rsidR="00AE777A" w:rsidRPr="00286570" w:rsidRDefault="00AE777A" w:rsidP="0028657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>(тыс. рублей)</w:t>
      </w: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1"/>
        <w:gridCol w:w="993"/>
        <w:gridCol w:w="1274"/>
        <w:gridCol w:w="709"/>
        <w:gridCol w:w="1417"/>
        <w:gridCol w:w="712"/>
        <w:gridCol w:w="1556"/>
        <w:gridCol w:w="712"/>
        <w:gridCol w:w="1556"/>
        <w:gridCol w:w="712"/>
        <w:gridCol w:w="1415"/>
        <w:gridCol w:w="567"/>
        <w:gridCol w:w="1420"/>
        <w:gridCol w:w="851"/>
        <w:gridCol w:w="1275"/>
      </w:tblGrid>
      <w:tr w:rsidR="00AE777A" w:rsidRPr="0017753A" w:rsidTr="007F421C">
        <w:trPr>
          <w:trHeight w:val="2623"/>
        </w:trPr>
        <w:tc>
          <w:tcPr>
            <w:tcW w:w="251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93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Наименование меро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приятия</w:t>
            </w:r>
          </w:p>
        </w:tc>
        <w:tc>
          <w:tcPr>
            <w:tcW w:w="4112" w:type="dxa"/>
            <w:gridSpan w:val="4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Объем ассигнований в соответствии с постановлением Администрации Советского сельского поселения об утверждении Программы</w:t>
            </w:r>
          </w:p>
        </w:tc>
        <w:tc>
          <w:tcPr>
            <w:tcW w:w="4536" w:type="dxa"/>
            <w:gridSpan w:val="4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Уточненный план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ассигнований на год</w:t>
            </w:r>
          </w:p>
        </w:tc>
        <w:tc>
          <w:tcPr>
            <w:tcW w:w="4253" w:type="dxa"/>
            <w:gridSpan w:val="4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Исполнено (кассовые расходы)</w:t>
            </w:r>
          </w:p>
        </w:tc>
        <w:tc>
          <w:tcPr>
            <w:tcW w:w="127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Объемы неосвоенных средств и причины их не</w:t>
            </w: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освоения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(по источникам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финансирования)</w:t>
            </w:r>
          </w:p>
        </w:tc>
      </w:tr>
      <w:tr w:rsidR="00AE777A" w:rsidRPr="0017753A" w:rsidTr="007F421C">
        <w:trPr>
          <w:trHeight w:val="1718"/>
        </w:trPr>
        <w:tc>
          <w:tcPr>
            <w:tcW w:w="251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141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71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55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155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71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41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142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ный бюд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жет</w:t>
            </w:r>
          </w:p>
        </w:tc>
        <w:tc>
          <w:tcPr>
            <w:tcW w:w="85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27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7F421C">
        <w:trPr>
          <w:trHeight w:val="346"/>
        </w:trPr>
        <w:tc>
          <w:tcPr>
            <w:tcW w:w="25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1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1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2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E777A" w:rsidRPr="0017753A" w:rsidTr="007F421C">
        <w:trPr>
          <w:trHeight w:val="902"/>
        </w:trPr>
        <w:tc>
          <w:tcPr>
            <w:tcW w:w="25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 по Про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грамме</w:t>
            </w:r>
          </w:p>
        </w:tc>
        <w:tc>
          <w:tcPr>
            <w:tcW w:w="1274" w:type="dxa"/>
          </w:tcPr>
          <w:p w:rsidR="00AE777A" w:rsidRPr="00286570" w:rsidRDefault="00AE777A" w:rsidP="007F421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40843,342</w:t>
            </w:r>
          </w:p>
        </w:tc>
        <w:tc>
          <w:tcPr>
            <w:tcW w:w="709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AE777A" w:rsidRPr="00286570" w:rsidRDefault="00AE777A" w:rsidP="007F421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6C23F3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40843,342</w:t>
            </w:r>
          </w:p>
        </w:tc>
        <w:tc>
          <w:tcPr>
            <w:tcW w:w="71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6C23F3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40843,342</w:t>
            </w:r>
          </w:p>
        </w:tc>
        <w:tc>
          <w:tcPr>
            <w:tcW w:w="71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6C23F3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40843,342</w:t>
            </w:r>
          </w:p>
        </w:tc>
        <w:tc>
          <w:tcPr>
            <w:tcW w:w="71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6C23F3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40843,342</w:t>
            </w:r>
          </w:p>
        </w:tc>
        <w:tc>
          <w:tcPr>
            <w:tcW w:w="56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0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6C23F3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40843,342</w:t>
            </w:r>
          </w:p>
        </w:tc>
        <w:tc>
          <w:tcPr>
            <w:tcW w:w="85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AE777A" w:rsidRPr="00286570" w:rsidRDefault="00AE777A" w:rsidP="00286570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sectPr w:rsidR="00AE777A" w:rsidRPr="00286570">
          <w:pgSz w:w="16837" w:h="11905" w:orient="landscape"/>
          <w:pgMar w:top="1440" w:right="1080" w:bottom="1440" w:left="1080" w:header="0" w:footer="3" w:gutter="0"/>
          <w:cols w:space="720"/>
        </w:sectPr>
      </w:pPr>
    </w:p>
    <w:p w:rsidR="00AE777A" w:rsidRPr="00286570" w:rsidRDefault="00AE777A" w:rsidP="0028657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Целевые показатели Программы</w:t>
      </w:r>
    </w:p>
    <w:p w:rsidR="00AE777A" w:rsidRPr="00286570" w:rsidRDefault="00AE777A" w:rsidP="0028657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7641"/>
        <w:gridCol w:w="851"/>
        <w:gridCol w:w="2835"/>
        <w:gridCol w:w="2976"/>
      </w:tblGrid>
      <w:tr w:rsidR="00AE777A" w:rsidRPr="0017753A" w:rsidTr="00286570">
        <w:trPr>
          <w:trHeight w:val="1104"/>
        </w:trPr>
        <w:tc>
          <w:tcPr>
            <w:tcW w:w="547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7641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показателей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результативности</w:t>
            </w:r>
          </w:p>
        </w:tc>
        <w:tc>
          <w:tcPr>
            <w:tcW w:w="851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5811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Ожидаемые значения целевых показателей,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предусмотренные Программой</w:t>
            </w:r>
          </w:p>
        </w:tc>
      </w:tr>
      <w:tr w:rsidR="00AE777A" w:rsidRPr="0017753A" w:rsidTr="00286570">
        <w:trPr>
          <w:trHeight w:val="1478"/>
        </w:trPr>
        <w:tc>
          <w:tcPr>
            <w:tcW w:w="547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1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8657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реализации Программы</w:t>
            </w:r>
          </w:p>
        </w:tc>
        <w:tc>
          <w:tcPr>
            <w:tcW w:w="29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8657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реализации Программы</w:t>
            </w:r>
          </w:p>
        </w:tc>
      </w:tr>
      <w:tr w:rsidR="00AE777A" w:rsidRPr="0017753A" w:rsidTr="00286570">
        <w:trPr>
          <w:trHeight w:val="389"/>
        </w:trPr>
        <w:tc>
          <w:tcPr>
            <w:tcW w:w="54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4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AE777A" w:rsidRPr="0017753A" w:rsidTr="00286570">
        <w:trPr>
          <w:trHeight w:val="710"/>
        </w:trPr>
        <w:tc>
          <w:tcPr>
            <w:tcW w:w="54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641" w:type="dxa"/>
          </w:tcPr>
          <w:p w:rsidR="00AE777A" w:rsidRPr="00286570" w:rsidRDefault="00AE777A" w:rsidP="00286570">
            <w:pPr>
              <w:shd w:val="clear" w:color="auto" w:fill="FFFFFF"/>
              <w:spacing w:after="900" w:line="322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Показатель результативности 1. Создание лучших условий для работы и отдыха жителей поселения. Улучшение состояния территории Советского сельского поселения. Привитие жителям любви и уважения к своему поселку, к соблюдению чистоты и порядка на  территории Советского сельского поселения. Освещение улиц, дорог, соответствующее возрастающим к нему требованиям, способствующие обеспечению важнейшего права человека на  безопасность и комфортность проживания, стабилизация количества зеленых насаждений.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E777A" w:rsidRPr="00286570" w:rsidRDefault="00AE777A" w:rsidP="00286570">
            <w:pPr>
              <w:spacing w:after="0" w:line="36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%.</w:t>
            </w:r>
          </w:p>
        </w:tc>
        <w:tc>
          <w:tcPr>
            <w:tcW w:w="283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AE777A" w:rsidRPr="00286570" w:rsidRDefault="00AE777A" w:rsidP="00286570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br w:type="page"/>
      </w:r>
      <w:r w:rsidRPr="00286570">
        <w:rPr>
          <w:rFonts w:ascii="Times New Roman" w:hAnsi="Times New Roman"/>
          <w:b/>
          <w:sz w:val="20"/>
          <w:szCs w:val="20"/>
          <w:lang w:eastAsia="ru-RU"/>
        </w:rPr>
        <w:t>Об оценке эффективности реализации муниципальной программы за отчетный финансовый год и за весь период реализации годов</w:t>
      </w: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-36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5528" w:type="dxa"/>
        <w:tblInd w:w="-352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61"/>
        <w:gridCol w:w="1275"/>
        <w:gridCol w:w="567"/>
        <w:gridCol w:w="992"/>
        <w:gridCol w:w="1134"/>
        <w:gridCol w:w="993"/>
        <w:gridCol w:w="992"/>
        <w:gridCol w:w="992"/>
        <w:gridCol w:w="709"/>
        <w:gridCol w:w="709"/>
        <w:gridCol w:w="708"/>
        <w:gridCol w:w="567"/>
        <w:gridCol w:w="709"/>
        <w:gridCol w:w="851"/>
        <w:gridCol w:w="708"/>
        <w:gridCol w:w="851"/>
        <w:gridCol w:w="709"/>
        <w:gridCol w:w="708"/>
        <w:gridCol w:w="993"/>
      </w:tblGrid>
      <w:tr w:rsidR="00AE777A" w:rsidRPr="0017753A" w:rsidTr="007F421C">
        <w:trPr>
          <w:trHeight w:val="1155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п/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й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тивности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Едини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ца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изме-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рения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Ожидаемые значения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целевых показателей,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предусмотренные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программой</w:t>
            </w:r>
          </w:p>
        </w:tc>
        <w:tc>
          <w:tcPr>
            <w:tcW w:w="822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Фактически достигнутые значения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показателей</w:t>
            </w:r>
          </w:p>
        </w:tc>
      </w:tr>
      <w:tr w:rsidR="00AE777A" w:rsidRPr="0017753A" w:rsidTr="007F421C">
        <w:trPr>
          <w:trHeight w:val="3094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7F421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  <w:p w:rsidR="00AE777A" w:rsidRPr="00286570" w:rsidRDefault="00AE777A" w:rsidP="007F421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2021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286570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п</w:t>
            </w: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2023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2024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</w:tr>
      <w:tr w:rsidR="00AE777A" w:rsidRPr="0017753A" w:rsidTr="007F421C">
        <w:trPr>
          <w:trHeight w:val="312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</w:tr>
      <w:tr w:rsidR="00AE777A" w:rsidRPr="0017753A" w:rsidTr="007F421C">
        <w:trPr>
          <w:trHeight w:val="302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7F421C">
        <w:trPr>
          <w:trHeight w:val="269"/>
        </w:trPr>
        <w:tc>
          <w:tcPr>
            <w:tcW w:w="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7F421C">
        <w:trPr>
          <w:trHeight w:val="24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7F421C">
        <w:trPr>
          <w:trHeight w:val="24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7F421C">
        <w:trPr>
          <w:trHeight w:val="24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7F421C">
        <w:trPr>
          <w:trHeight w:val="24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7F421C">
        <w:trPr>
          <w:trHeight w:val="24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7F421C">
        <w:trPr>
          <w:trHeight w:val="24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7F421C">
        <w:trPr>
          <w:trHeight w:val="24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286570">
        <w:rPr>
          <w:rFonts w:ascii="Times New Roman" w:hAnsi="Times New Roman"/>
          <w:b/>
          <w:bCs/>
          <w:sz w:val="20"/>
          <w:szCs w:val="20"/>
          <w:lang w:eastAsia="ru-RU"/>
        </w:rPr>
        <w:t xml:space="preserve">Система оценки эффективности реализации </w:t>
      </w:r>
      <w:r w:rsidRPr="00286570">
        <w:rPr>
          <w:rFonts w:ascii="Times New Roman" w:hAnsi="Times New Roman"/>
          <w:b/>
          <w:sz w:val="20"/>
          <w:szCs w:val="20"/>
        </w:rPr>
        <w:t>Муниципальная программа «Благоустройство Советского сельского поселения Советского района Республики Крым»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результативности  по  каждому  индикатору  и  показателю муниципальной  программы и подпрограммы, входящей в состав  муниципальной программы, проводится по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 = Tfi / TNi x 100, где: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 - степень достижения i – индикатора и показателя;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Tfi - фактическое значение индикатора и показателя;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TNi - установленное целевое значение индикатора и показателя.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Ei=100/100*100=100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результативности  реализации  муниципальной  программы  в  целом проводится по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 = Сумма Ei/n х 100%, где: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 - результативность реализации муниципальной программы;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n - количество индикаторов и показателей.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Е=100/1*100%=100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степени  полноты  использования  бюджетных  ассигнований, предусмотренных  на  реализацию   программы,  производится  по  следующей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= ЗФ / ЗП х 100, где: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- полнота использования бюджетных ассигнований;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ЗФ- фактическое использование  бюджетных ассигнований  на реализацию муниципальной программы в соответствующем периоде;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ЗП  -  запланированные  бюджетные  ассигнования  на  реализацию муниципальной программы в соответствующем периоде.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 xml:space="preserve">П= </w:t>
      </w:r>
      <w:r>
        <w:rPr>
          <w:rFonts w:ascii="Times New Roman" w:hAnsi="Times New Roman"/>
          <w:sz w:val="20"/>
          <w:szCs w:val="20"/>
          <w:lang w:eastAsia="ru-RU"/>
        </w:rPr>
        <w:t xml:space="preserve">40843,342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тыс.</w:t>
      </w:r>
      <w:r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руб./</w:t>
      </w:r>
      <w:r w:rsidRPr="007F421C">
        <w:t xml:space="preserve"> </w:t>
      </w:r>
      <w:r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40843,342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 тыс.</w:t>
      </w:r>
      <w:r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руб. </w:t>
      </w:r>
      <w:r w:rsidRPr="00286570">
        <w:rPr>
          <w:rFonts w:ascii="Times New Roman" w:hAnsi="Times New Roman"/>
          <w:sz w:val="20"/>
          <w:szCs w:val="20"/>
          <w:lang w:eastAsia="ru-RU"/>
        </w:rPr>
        <w:t>*100=100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эффективности  использования  бюджетных  ассигнований  на реализацию муниципальной программы производится по следующей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 = Е / П х 100, где: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 - эффективность использования бюджетных ассигнований;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- полнота использования бюджетных ассигнований;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 - результативность реализации муниципальной программы.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БЭ=100/100*100=100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эффективности реализации  муниципальной  программы производится по следующей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Э = Е + П + БЭ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Э=100+100+100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При  оценке  эффективности  реализации  муниципальной  программы устанавливаются следующие критерии: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 значение  показателя  Э  равно  или  более  300,  но  менее  330 - эффективность реализации муниципальной программы оценивается как высокая;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 xml:space="preserve">-  если  значение  показателя  Э  равно  или  больше  290,  но  меньше  300  - эффективность  реализации  муниципальной  программы  оценивается  как соответствующая запланированной; 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значение показателя Э равно или больше  280, но меньше  290 -   эффективность реализации  муниципальной  программы оценивается как удовлетворительная;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 значение  показателя  Э  меньше  280 - эффективность  реализации муниципальной программы оценивается как неудовлетворительная.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vanish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Показатель Э по программе составил 300- эффективность реализации  муниципальной программы оценивается как высокая.</w:t>
      </w:r>
      <w:r w:rsidRPr="00286570">
        <w:rPr>
          <w:rFonts w:ascii="Times New Roman" w:hAnsi="Times New Roman"/>
          <w:b/>
          <w:bCs/>
          <w:vanish/>
          <w:sz w:val="20"/>
          <w:szCs w:val="20"/>
          <w:lang w:eastAsia="ru-RU"/>
        </w:rPr>
        <w:t>Республики рымР</w:t>
      </w:r>
    </w:p>
    <w:p w:rsidR="00AE777A" w:rsidRPr="00286570" w:rsidRDefault="00AE777A" w:rsidP="002865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highlight w:val="yellow"/>
          <w:lang w:eastAsia="ru-RU"/>
        </w:rPr>
      </w:pPr>
    </w:p>
    <w:p w:rsidR="00AE777A" w:rsidRPr="00286570" w:rsidRDefault="00AE777A" w:rsidP="00286570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/>
          <w:kern w:val="2"/>
          <w:sz w:val="20"/>
          <w:szCs w:val="20"/>
          <w:lang w:eastAsia="zh-CN"/>
        </w:rPr>
      </w:pPr>
      <w:r w:rsidRPr="00286570">
        <w:rPr>
          <w:rFonts w:ascii="Times New Roman" w:eastAsia="Arial Unicode MS" w:hAnsi="Times New Roman"/>
          <w:kern w:val="2"/>
          <w:sz w:val="20"/>
          <w:szCs w:val="20"/>
          <w:lang w:eastAsia="zh-CN"/>
        </w:rPr>
        <w:t>ВЫВОД: Эффективность реализации в отчетном году признается достаточно эффективной.</w:t>
      </w: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ОТЧЕТ  05</w:t>
      </w:r>
    </w:p>
    <w:p w:rsidR="00AE777A" w:rsidRPr="00286570" w:rsidRDefault="00AE777A" w:rsidP="00286570">
      <w:pPr>
        <w:shd w:val="clear" w:color="auto" w:fill="FFFFFF"/>
        <w:spacing w:after="900" w:line="322" w:lineRule="exact"/>
        <w:jc w:val="center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>О финансировании и освоении проводимых программн</w:t>
      </w:r>
      <w:r>
        <w:rPr>
          <w:rFonts w:ascii="Times New Roman" w:hAnsi="Times New Roman"/>
          <w:sz w:val="20"/>
          <w:szCs w:val="20"/>
        </w:rPr>
        <w:t>ы</w:t>
      </w:r>
      <w:r w:rsidRPr="00286570">
        <w:rPr>
          <w:rFonts w:ascii="Times New Roman" w:hAnsi="Times New Roman"/>
          <w:sz w:val="20"/>
          <w:szCs w:val="20"/>
        </w:rPr>
        <w:t xml:space="preserve">х </w:t>
      </w:r>
      <w:r>
        <w:rPr>
          <w:rFonts w:ascii="Times New Roman" w:hAnsi="Times New Roman"/>
          <w:sz w:val="20"/>
          <w:szCs w:val="20"/>
        </w:rPr>
        <w:t>меро</w:t>
      </w:r>
      <w:r w:rsidRPr="00286570">
        <w:rPr>
          <w:rFonts w:ascii="Times New Roman" w:hAnsi="Times New Roman"/>
          <w:sz w:val="20"/>
          <w:szCs w:val="20"/>
        </w:rPr>
        <w:t>приятий Муниципальной программы "Организация и проведение культурно-художественных мероприятий к знаменательным датам и государственным праздникам в пгт</w:t>
      </w:r>
      <w:r>
        <w:rPr>
          <w:rFonts w:ascii="Times New Roman" w:hAnsi="Times New Roman"/>
          <w:sz w:val="20"/>
          <w:szCs w:val="20"/>
        </w:rPr>
        <w:t>.</w:t>
      </w:r>
      <w:r w:rsidRPr="00286570">
        <w:rPr>
          <w:rFonts w:ascii="Times New Roman" w:hAnsi="Times New Roman"/>
          <w:sz w:val="20"/>
          <w:szCs w:val="20"/>
        </w:rPr>
        <w:t xml:space="preserve"> Советский по состоянию на «01»января  202</w:t>
      </w:r>
      <w:r>
        <w:rPr>
          <w:rFonts w:ascii="Times New Roman" w:hAnsi="Times New Roman"/>
          <w:sz w:val="20"/>
          <w:szCs w:val="20"/>
        </w:rPr>
        <w:t>6</w:t>
      </w:r>
      <w:r w:rsidRPr="00286570">
        <w:rPr>
          <w:rFonts w:ascii="Times New Roman" w:hAnsi="Times New Roman"/>
          <w:sz w:val="20"/>
          <w:szCs w:val="20"/>
        </w:rPr>
        <w:t xml:space="preserve"> г.</w:t>
      </w:r>
    </w:p>
    <w:p w:rsidR="00AE777A" w:rsidRPr="00286570" w:rsidRDefault="00AE777A" w:rsidP="0028657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>(тыс. рублей)</w:t>
      </w:r>
    </w:p>
    <w:tbl>
      <w:tblPr>
        <w:tblW w:w="15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3"/>
        <w:gridCol w:w="2976"/>
        <w:gridCol w:w="850"/>
        <w:gridCol w:w="1276"/>
        <w:gridCol w:w="1642"/>
        <w:gridCol w:w="2404"/>
        <w:gridCol w:w="1924"/>
        <w:gridCol w:w="1554"/>
        <w:gridCol w:w="2116"/>
        <w:gridCol w:w="9"/>
      </w:tblGrid>
      <w:tr w:rsidR="00AE777A" w:rsidRPr="0017753A" w:rsidTr="00286570">
        <w:trPr>
          <w:trHeight w:val="3154"/>
        </w:trPr>
        <w:tc>
          <w:tcPr>
            <w:tcW w:w="39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97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85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Муниципальный заказчик - главный распоряди-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тель средств местного бюджета</w:t>
            </w:r>
          </w:p>
        </w:tc>
        <w:tc>
          <w:tcPr>
            <w:tcW w:w="1643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40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Объем ассигнований в соответствии с постановлением Администрации Советского сельского поселения об утверждении Программы</w:t>
            </w:r>
          </w:p>
        </w:tc>
        <w:tc>
          <w:tcPr>
            <w:tcW w:w="192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Уточненный план ассигнований на текущий год</w:t>
            </w:r>
          </w:p>
        </w:tc>
        <w:tc>
          <w:tcPr>
            <w:tcW w:w="155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Исполнено (кассовые расходы)</w:t>
            </w:r>
          </w:p>
        </w:tc>
        <w:tc>
          <w:tcPr>
            <w:tcW w:w="2126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Объемы неосвоенных средств и причины их неосвоения</w:t>
            </w:r>
          </w:p>
        </w:tc>
      </w:tr>
      <w:tr w:rsidR="00AE777A" w:rsidRPr="0017753A" w:rsidTr="00286570">
        <w:trPr>
          <w:trHeight w:val="389"/>
        </w:trPr>
        <w:tc>
          <w:tcPr>
            <w:tcW w:w="39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43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0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2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AE777A" w:rsidRPr="0017753A" w:rsidTr="00286570">
        <w:trPr>
          <w:trHeight w:val="374"/>
        </w:trPr>
        <w:tc>
          <w:tcPr>
            <w:tcW w:w="39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мероприятие: </w:t>
            </w:r>
          </w:p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"Организация и проведение культурно-художественных мероприятий к знаменательным датам и государственным праздникам"</w:t>
            </w:r>
          </w:p>
        </w:tc>
        <w:tc>
          <w:tcPr>
            <w:tcW w:w="850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На этапы не делится 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Администрация Советского сельского поселения</w:t>
            </w:r>
          </w:p>
        </w:tc>
        <w:tc>
          <w:tcPr>
            <w:tcW w:w="1643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40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2437,790</w:t>
            </w:r>
          </w:p>
        </w:tc>
        <w:tc>
          <w:tcPr>
            <w:tcW w:w="192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112AE9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2437,790</w:t>
            </w:r>
          </w:p>
        </w:tc>
        <w:tc>
          <w:tcPr>
            <w:tcW w:w="155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112AE9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2437,790</w:t>
            </w:r>
          </w:p>
        </w:tc>
        <w:tc>
          <w:tcPr>
            <w:tcW w:w="2126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E777A" w:rsidRPr="0017753A" w:rsidTr="00286570">
        <w:trPr>
          <w:trHeight w:val="686"/>
        </w:trPr>
        <w:tc>
          <w:tcPr>
            <w:tcW w:w="39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Бюджет субъекта РФ</w:t>
            </w:r>
          </w:p>
        </w:tc>
        <w:tc>
          <w:tcPr>
            <w:tcW w:w="240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2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112AE9">
        <w:trPr>
          <w:gridAfter w:val="1"/>
          <w:wAfter w:w="9" w:type="dxa"/>
          <w:trHeight w:val="677"/>
        </w:trPr>
        <w:tc>
          <w:tcPr>
            <w:tcW w:w="39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0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112AE9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2437,790</w:t>
            </w:r>
          </w:p>
        </w:tc>
        <w:tc>
          <w:tcPr>
            <w:tcW w:w="192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2437,790</w:t>
            </w:r>
          </w:p>
        </w:tc>
        <w:tc>
          <w:tcPr>
            <w:tcW w:w="1555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112AE9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2437,790</w:t>
            </w:r>
          </w:p>
        </w:tc>
        <w:tc>
          <w:tcPr>
            <w:tcW w:w="2117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:rsidR="00AE777A" w:rsidRPr="00286570" w:rsidRDefault="00AE777A" w:rsidP="00286570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ОТЧЕТ</w:t>
      </w: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о финансировании и освоении проводимых программных мероприятия</w:t>
      </w: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 xml:space="preserve">            Муниципальная программа "Организация и проведение культурно-художественных мероприятий к знаменательным датам и государственным праздникам в пгт Советский» по состоянию на «01»января  202</w:t>
      </w:r>
      <w:r>
        <w:rPr>
          <w:rFonts w:ascii="Times New Roman" w:hAnsi="Times New Roman"/>
          <w:sz w:val="20"/>
          <w:szCs w:val="20"/>
        </w:rPr>
        <w:t>6</w:t>
      </w:r>
      <w:r w:rsidRPr="00286570">
        <w:rPr>
          <w:rFonts w:ascii="Times New Roman" w:hAnsi="Times New Roman"/>
          <w:sz w:val="20"/>
          <w:szCs w:val="20"/>
        </w:rPr>
        <w:t xml:space="preserve"> г.</w:t>
      </w:r>
    </w:p>
    <w:p w:rsidR="00AE777A" w:rsidRPr="00286570" w:rsidRDefault="00AE777A" w:rsidP="0028657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>(тыс. рублей)</w:t>
      </w: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9"/>
        <w:gridCol w:w="1091"/>
        <w:gridCol w:w="1175"/>
        <w:gridCol w:w="850"/>
        <w:gridCol w:w="1134"/>
        <w:gridCol w:w="567"/>
        <w:gridCol w:w="1276"/>
        <w:gridCol w:w="1134"/>
        <w:gridCol w:w="1276"/>
        <w:gridCol w:w="850"/>
        <w:gridCol w:w="1418"/>
        <w:gridCol w:w="992"/>
        <w:gridCol w:w="1276"/>
        <w:gridCol w:w="567"/>
        <w:gridCol w:w="1275"/>
      </w:tblGrid>
      <w:tr w:rsidR="00AE777A" w:rsidRPr="0017753A" w:rsidTr="00286570">
        <w:trPr>
          <w:trHeight w:val="2623"/>
        </w:trPr>
        <w:tc>
          <w:tcPr>
            <w:tcW w:w="538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090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Наименование меро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приятия</w:t>
            </w:r>
          </w:p>
        </w:tc>
        <w:tc>
          <w:tcPr>
            <w:tcW w:w="3725" w:type="dxa"/>
            <w:gridSpan w:val="4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Объем ассигнований в соответствии с постановлением Администрации Советского сельского поселения об утверждении Программы</w:t>
            </w:r>
          </w:p>
        </w:tc>
        <w:tc>
          <w:tcPr>
            <w:tcW w:w="4536" w:type="dxa"/>
            <w:gridSpan w:val="4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Уточненный план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ассигнований на год</w:t>
            </w:r>
          </w:p>
        </w:tc>
        <w:tc>
          <w:tcPr>
            <w:tcW w:w="4253" w:type="dxa"/>
            <w:gridSpan w:val="4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Исполнено (кассовые расходы)</w:t>
            </w:r>
          </w:p>
        </w:tc>
        <w:tc>
          <w:tcPr>
            <w:tcW w:w="127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Объемы неосвоенных средств и причины их неосвоения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(по источникам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финансирования)</w:t>
            </w:r>
          </w:p>
        </w:tc>
      </w:tr>
      <w:tr w:rsidR="00AE777A" w:rsidRPr="0017753A" w:rsidTr="00286570">
        <w:trPr>
          <w:trHeight w:val="1718"/>
        </w:trPr>
        <w:tc>
          <w:tcPr>
            <w:tcW w:w="538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56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85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418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ный бюд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жет</w:t>
            </w:r>
          </w:p>
        </w:tc>
        <w:tc>
          <w:tcPr>
            <w:tcW w:w="56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27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286570">
        <w:trPr>
          <w:trHeight w:val="346"/>
        </w:trPr>
        <w:tc>
          <w:tcPr>
            <w:tcW w:w="538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7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E777A" w:rsidRPr="0017753A" w:rsidTr="00681C92">
        <w:trPr>
          <w:trHeight w:val="902"/>
        </w:trPr>
        <w:tc>
          <w:tcPr>
            <w:tcW w:w="538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 по Про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грамме</w:t>
            </w:r>
          </w:p>
        </w:tc>
        <w:tc>
          <w:tcPr>
            <w:tcW w:w="1174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681C92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2437,790</w:t>
            </w:r>
          </w:p>
        </w:tc>
        <w:tc>
          <w:tcPr>
            <w:tcW w:w="850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681C92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2437,790</w:t>
            </w:r>
          </w:p>
        </w:tc>
        <w:tc>
          <w:tcPr>
            <w:tcW w:w="56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681C92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2437,790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681C92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2437,790</w:t>
            </w:r>
          </w:p>
        </w:tc>
        <w:tc>
          <w:tcPr>
            <w:tcW w:w="85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681C92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2437,790</w:t>
            </w:r>
          </w:p>
        </w:tc>
        <w:tc>
          <w:tcPr>
            <w:tcW w:w="99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681C92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2437,790</w:t>
            </w:r>
          </w:p>
        </w:tc>
        <w:tc>
          <w:tcPr>
            <w:tcW w:w="56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:rsidR="00AE777A" w:rsidRPr="00286570" w:rsidRDefault="00AE777A" w:rsidP="00286570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sectPr w:rsidR="00AE777A" w:rsidRPr="00286570">
          <w:pgSz w:w="16837" w:h="11905" w:orient="landscape"/>
          <w:pgMar w:top="1440" w:right="1080" w:bottom="1440" w:left="1080" w:header="0" w:footer="3" w:gutter="0"/>
          <w:cols w:space="720"/>
        </w:sectPr>
      </w:pPr>
    </w:p>
    <w:p w:rsidR="00AE777A" w:rsidRPr="00286570" w:rsidRDefault="00AE777A" w:rsidP="0028657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Целевые показатели Программы</w:t>
      </w:r>
    </w:p>
    <w:p w:rsidR="00AE777A" w:rsidRPr="00286570" w:rsidRDefault="00AE777A" w:rsidP="0028657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7641"/>
        <w:gridCol w:w="851"/>
        <w:gridCol w:w="2835"/>
        <w:gridCol w:w="2976"/>
      </w:tblGrid>
      <w:tr w:rsidR="00AE777A" w:rsidRPr="0017753A" w:rsidTr="00286570">
        <w:trPr>
          <w:trHeight w:val="1104"/>
        </w:trPr>
        <w:tc>
          <w:tcPr>
            <w:tcW w:w="547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7641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показателей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результативности</w:t>
            </w:r>
          </w:p>
        </w:tc>
        <w:tc>
          <w:tcPr>
            <w:tcW w:w="851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5811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Ожидаемые значения целевых показателей,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предусмотренные Программой</w:t>
            </w:r>
          </w:p>
        </w:tc>
      </w:tr>
      <w:tr w:rsidR="00AE777A" w:rsidRPr="0017753A" w:rsidTr="00286570">
        <w:trPr>
          <w:trHeight w:val="1478"/>
        </w:trPr>
        <w:tc>
          <w:tcPr>
            <w:tcW w:w="547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1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8657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реализации Программы</w:t>
            </w:r>
          </w:p>
        </w:tc>
        <w:tc>
          <w:tcPr>
            <w:tcW w:w="29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8657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реализации Программы</w:t>
            </w:r>
          </w:p>
        </w:tc>
      </w:tr>
      <w:tr w:rsidR="00AE777A" w:rsidRPr="0017753A" w:rsidTr="00286570">
        <w:trPr>
          <w:trHeight w:val="389"/>
        </w:trPr>
        <w:tc>
          <w:tcPr>
            <w:tcW w:w="54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4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AE777A" w:rsidRPr="0017753A" w:rsidTr="00286570">
        <w:trPr>
          <w:trHeight w:val="710"/>
        </w:trPr>
        <w:tc>
          <w:tcPr>
            <w:tcW w:w="54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641" w:type="dxa"/>
          </w:tcPr>
          <w:p w:rsidR="00AE777A" w:rsidRPr="00286570" w:rsidRDefault="00AE777A" w:rsidP="0028657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Показатель результативности 1. </w:t>
            </w:r>
            <w:r w:rsidRPr="00286570">
              <w:rPr>
                <w:rFonts w:ascii="Times New Roman" w:hAnsi="Times New Roman"/>
                <w:sz w:val="20"/>
                <w:szCs w:val="20"/>
                <w:lang w:eastAsia="ar-SA"/>
              </w:rPr>
              <w:t>- создание условий для предоставления населению разнообразных услуг в сфере культуры;</w:t>
            </w:r>
          </w:p>
          <w:p w:rsidR="00AE777A" w:rsidRPr="00286570" w:rsidRDefault="00AE777A" w:rsidP="0028657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ar-SA"/>
              </w:rPr>
              <w:t>- организация культурного досуга;</w:t>
            </w:r>
          </w:p>
          <w:p w:rsidR="00AE777A" w:rsidRPr="00286570" w:rsidRDefault="00AE777A" w:rsidP="0028657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ar-SA"/>
              </w:rPr>
              <w:t>-расширение культурного и духовного развития населения, формирование системы ценностей и исторической памяти жителей Советского сельского поселения;</w:t>
            </w:r>
          </w:p>
          <w:p w:rsidR="00AE777A" w:rsidRPr="00286570" w:rsidRDefault="00AE777A" w:rsidP="00286570">
            <w:pPr>
              <w:shd w:val="clear" w:color="auto" w:fill="FFFFFF"/>
              <w:spacing w:after="900" w:line="322" w:lineRule="exact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ar-SA"/>
              </w:rPr>
              <w:t>- развитие положительного имиджа Советского сельского поселения.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E777A" w:rsidRPr="00286570" w:rsidRDefault="00AE777A" w:rsidP="00286570">
            <w:pPr>
              <w:spacing w:after="0" w:line="36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%.</w:t>
            </w:r>
          </w:p>
        </w:tc>
        <w:tc>
          <w:tcPr>
            <w:tcW w:w="283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AE777A" w:rsidRPr="00286570" w:rsidRDefault="00AE777A" w:rsidP="00286570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286570">
        <w:rPr>
          <w:rFonts w:ascii="Times New Roman" w:hAnsi="Times New Roman"/>
          <w:b/>
          <w:sz w:val="20"/>
          <w:szCs w:val="20"/>
          <w:lang w:eastAsia="ru-RU"/>
        </w:rPr>
        <w:t>Об оценке эффективности реализации муниципальной программы за отчетный финансовый год и за весь период реализации годов</w:t>
      </w: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-36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5672" w:type="dxa"/>
        <w:tblInd w:w="-352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63"/>
        <w:gridCol w:w="1276"/>
        <w:gridCol w:w="567"/>
        <w:gridCol w:w="992"/>
        <w:gridCol w:w="1134"/>
        <w:gridCol w:w="993"/>
        <w:gridCol w:w="992"/>
        <w:gridCol w:w="992"/>
        <w:gridCol w:w="709"/>
        <w:gridCol w:w="709"/>
        <w:gridCol w:w="708"/>
        <w:gridCol w:w="851"/>
        <w:gridCol w:w="709"/>
        <w:gridCol w:w="850"/>
        <w:gridCol w:w="851"/>
        <w:gridCol w:w="567"/>
        <w:gridCol w:w="850"/>
        <w:gridCol w:w="851"/>
        <w:gridCol w:w="708"/>
      </w:tblGrid>
      <w:tr w:rsidR="00AE777A" w:rsidRPr="0017753A" w:rsidTr="00553BF6">
        <w:trPr>
          <w:trHeight w:val="1155"/>
        </w:trPr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п/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й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тивности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Едини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ца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изме-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рения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Ожидаемые значения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целевых показателей,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предусмотренные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программой</w:t>
            </w:r>
          </w:p>
        </w:tc>
        <w:tc>
          <w:tcPr>
            <w:tcW w:w="836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Фактически достигнутые значения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показателей</w:t>
            </w:r>
          </w:p>
        </w:tc>
      </w:tr>
      <w:tr w:rsidR="00AE777A" w:rsidRPr="0017753A" w:rsidTr="00553BF6">
        <w:trPr>
          <w:trHeight w:val="3094"/>
        </w:trPr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2021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286570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п</w:t>
            </w: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2023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2024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</w:tr>
      <w:tr w:rsidR="00AE777A" w:rsidRPr="0017753A" w:rsidTr="00553BF6">
        <w:trPr>
          <w:trHeight w:val="312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</w:tr>
      <w:tr w:rsidR="00AE777A" w:rsidRPr="0017753A" w:rsidTr="00553BF6">
        <w:trPr>
          <w:trHeight w:val="302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553BF6">
        <w:trPr>
          <w:trHeight w:val="269"/>
        </w:trPr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553BF6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553BF6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553BF6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553BF6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553BF6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553BF6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553BF6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286570">
        <w:rPr>
          <w:rFonts w:ascii="Times New Roman" w:hAnsi="Times New Roman"/>
          <w:b/>
          <w:bCs/>
          <w:sz w:val="20"/>
          <w:szCs w:val="20"/>
          <w:lang w:eastAsia="ru-RU"/>
        </w:rPr>
        <w:t>Система оценки эффективности реализации муниципальной программы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286570">
        <w:rPr>
          <w:rFonts w:ascii="Times New Roman" w:hAnsi="Times New Roman"/>
          <w:b/>
          <w:sz w:val="20"/>
          <w:szCs w:val="20"/>
        </w:rPr>
        <w:t>Муниципальная программа "Организация и проведение культурно-художественных мероприятий к знаменательным датам и государственным праздникам в пгт Советский»</w:t>
      </w:r>
      <w:r w:rsidRPr="00286570">
        <w:rPr>
          <w:rFonts w:ascii="Times New Roman" w:hAnsi="Times New Roman"/>
          <w:b/>
          <w:bCs/>
          <w:vanish/>
          <w:sz w:val="20"/>
          <w:szCs w:val="20"/>
          <w:lang w:eastAsia="ru-RU"/>
        </w:rPr>
        <w:t>,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результативности  по  каждому  индикатору  и  показателю муниципальной  программы и подпрограммы, входящей в состав  муниципальной программы, проводится по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 = Tfi / TNi x 100, где: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 - степень достижения i – индикатора и показателя;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Tfi - фактическое значение индикатора и показателя;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TNi - установленное целевое значение индикатора и показателя.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Ei=100/100*100=100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результативности  реализации  муниципальной  программы  в  целом проводится по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 = Сумма Ei/n х 100%, где: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 - результативность реализации муниципальной программы;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n - количество индикаторов и показателей.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Е=100/1*100%=100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степени  полноты  использования  бюджетных  ассигнований, предусмотренных  на  реализацию   программы,  производится  по  следующей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= ЗФ / ЗП х 100, где: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- полнота использования бюджетных ассигнований;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ЗФ- фактическое использование  бюджетных ассигнований  на реализацию муниципальной программы в соответствующем периоде;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ЗП  -  запланированные  бюджетные  ассигнования  на  реализацию муниципальной программы в соответствующем периоде.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 xml:space="preserve">П=  </w:t>
      </w:r>
      <w:r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2437,790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тыс.руб./ </w:t>
      </w:r>
      <w:r w:rsidRPr="00681C92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2437,790</w:t>
      </w:r>
      <w:r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тыс.</w:t>
      </w:r>
      <w:r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руб. </w:t>
      </w:r>
      <w:r w:rsidRPr="00286570">
        <w:rPr>
          <w:rFonts w:ascii="Times New Roman" w:hAnsi="Times New Roman"/>
          <w:sz w:val="20"/>
          <w:szCs w:val="20"/>
          <w:lang w:eastAsia="ru-RU"/>
        </w:rPr>
        <w:t>*100=100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эффективности  использования  бюджетных  ассигнований  на реализацию муниципальной программы производится по следующей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 = Е / П х 100, где: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 - эффективность использования бюджетных ассигнований;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- полнота использования бюджетных ассигнований;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 - результативность реализации муниципальной программы.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БЭ=100/100*100=100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эффективности реализации  муниципальной  программы производится по следующей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Э = Е + П + БЭ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Э=100+100+99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При  оценке  эффективности  реализации  муниципальной  программы устанавливаются следующие критерии: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 значение  показателя  Э  равно  или  более  300,  но  менее  330 - эффективность реализации муниципальной программы оценивается как высокая;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 xml:space="preserve">-  если  значение  показателя  Э  равно  или  больше  290,  но  меньше  300  - эффективность  реализации  муниципальной  программы  оценивается  как соответствующая запланированной; 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значение показателя Э равно или больше  280, но меньше  290 -   эффективность реализации  муниципальной  программы оценивается как удовлетворительная;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 значение  показателя  Э  меньше  280 - эффективность  реализации муниципальной программы оценивается как неудовлетворительная.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vanish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Показатель Э по программе составил 300- эффективность реализации  муниципальной программы оценивается как высокая.</w:t>
      </w:r>
      <w:r w:rsidRPr="00286570">
        <w:rPr>
          <w:rFonts w:ascii="Times New Roman" w:hAnsi="Times New Roman"/>
          <w:b/>
          <w:bCs/>
          <w:vanish/>
          <w:sz w:val="20"/>
          <w:szCs w:val="20"/>
          <w:lang w:eastAsia="ru-RU"/>
        </w:rPr>
        <w:t>Республики рымР</w:t>
      </w:r>
    </w:p>
    <w:p w:rsidR="00AE777A" w:rsidRPr="00286570" w:rsidRDefault="00AE777A" w:rsidP="002865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highlight w:val="yellow"/>
          <w:lang w:eastAsia="ru-RU"/>
        </w:rPr>
      </w:pPr>
    </w:p>
    <w:p w:rsidR="00AE777A" w:rsidRPr="00286570" w:rsidRDefault="00AE777A" w:rsidP="00286570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/>
          <w:kern w:val="2"/>
          <w:sz w:val="20"/>
          <w:szCs w:val="20"/>
          <w:lang w:eastAsia="zh-CN"/>
        </w:rPr>
      </w:pPr>
      <w:r w:rsidRPr="00286570">
        <w:rPr>
          <w:rFonts w:ascii="Times New Roman" w:eastAsia="Arial Unicode MS" w:hAnsi="Times New Roman"/>
          <w:kern w:val="2"/>
          <w:sz w:val="20"/>
          <w:szCs w:val="20"/>
          <w:lang w:eastAsia="zh-CN"/>
        </w:rPr>
        <w:t>ВЫВОД: Эффективность реализации в отчетном году признается достаточно эффективной.</w:t>
      </w:r>
    </w:p>
    <w:p w:rsidR="00AE777A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ОТЧЕТ  0</w:t>
      </w:r>
      <w:r>
        <w:rPr>
          <w:rFonts w:ascii="Times New Roman" w:hAnsi="Times New Roman"/>
          <w:b/>
          <w:sz w:val="20"/>
          <w:szCs w:val="20"/>
        </w:rPr>
        <w:t>8</w:t>
      </w:r>
    </w:p>
    <w:p w:rsidR="00AE777A" w:rsidRPr="00286570" w:rsidRDefault="00AE777A" w:rsidP="00286570">
      <w:pPr>
        <w:shd w:val="clear" w:color="auto" w:fill="FFFFFF"/>
        <w:spacing w:after="900" w:line="322" w:lineRule="exact"/>
        <w:jc w:val="center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>О финансировании и освоении проводимых программн</w:t>
      </w:r>
      <w:r>
        <w:rPr>
          <w:rFonts w:ascii="Times New Roman" w:hAnsi="Times New Roman"/>
          <w:sz w:val="20"/>
          <w:szCs w:val="20"/>
        </w:rPr>
        <w:t>ых меро</w:t>
      </w:r>
      <w:r w:rsidRPr="00286570">
        <w:rPr>
          <w:rFonts w:ascii="Times New Roman" w:hAnsi="Times New Roman"/>
          <w:sz w:val="20"/>
          <w:szCs w:val="20"/>
        </w:rPr>
        <w:t xml:space="preserve">приятий </w:t>
      </w:r>
      <w:r w:rsidRPr="00681C92">
        <w:rPr>
          <w:rFonts w:ascii="Times New Roman" w:hAnsi="Times New Roman"/>
          <w:sz w:val="20"/>
          <w:szCs w:val="20"/>
        </w:rPr>
        <w:t>Муниципальная программа "Обслуживание коммунальной инфраструктуры источников водоснабжения и водопроводов питьевого назначения в муниципальном образовании Советское сельское поселение Советского района Республики Крым"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6570">
        <w:rPr>
          <w:rFonts w:ascii="Times New Roman" w:hAnsi="Times New Roman"/>
          <w:sz w:val="20"/>
          <w:szCs w:val="20"/>
        </w:rPr>
        <w:t xml:space="preserve"> по состоянию на «01»января  202</w:t>
      </w:r>
      <w:r>
        <w:rPr>
          <w:rFonts w:ascii="Times New Roman" w:hAnsi="Times New Roman"/>
          <w:sz w:val="20"/>
          <w:szCs w:val="20"/>
        </w:rPr>
        <w:t>6</w:t>
      </w:r>
      <w:r w:rsidRPr="00286570">
        <w:rPr>
          <w:rFonts w:ascii="Times New Roman" w:hAnsi="Times New Roman"/>
          <w:sz w:val="20"/>
          <w:szCs w:val="20"/>
        </w:rPr>
        <w:t xml:space="preserve"> г.                                                                                                                           (тыс. рублей)</w:t>
      </w:r>
    </w:p>
    <w:tbl>
      <w:tblPr>
        <w:tblW w:w="15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2976"/>
        <w:gridCol w:w="992"/>
        <w:gridCol w:w="1276"/>
        <w:gridCol w:w="1501"/>
        <w:gridCol w:w="2404"/>
        <w:gridCol w:w="1924"/>
        <w:gridCol w:w="1554"/>
        <w:gridCol w:w="2116"/>
        <w:gridCol w:w="9"/>
      </w:tblGrid>
      <w:tr w:rsidR="00AE777A" w:rsidRPr="0017753A" w:rsidTr="00681C92">
        <w:trPr>
          <w:trHeight w:val="3154"/>
        </w:trPr>
        <w:tc>
          <w:tcPr>
            <w:tcW w:w="39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9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Муниципальный заказчик - главный распорядитель средств местного бюджета</w:t>
            </w:r>
          </w:p>
        </w:tc>
        <w:tc>
          <w:tcPr>
            <w:tcW w:w="150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40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Объем ассигнований в соответствии с постановлением Администрации Советского сельского поселения об утверждении Программы</w:t>
            </w:r>
          </w:p>
        </w:tc>
        <w:tc>
          <w:tcPr>
            <w:tcW w:w="192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Уточненный план ассигнований на текущий год</w:t>
            </w:r>
          </w:p>
        </w:tc>
        <w:tc>
          <w:tcPr>
            <w:tcW w:w="155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Исполнено (кассовые расходы)</w:t>
            </w:r>
          </w:p>
        </w:tc>
        <w:tc>
          <w:tcPr>
            <w:tcW w:w="2125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Объемы неосвоенных средств и причины их неосвоения</w:t>
            </w:r>
          </w:p>
        </w:tc>
      </w:tr>
      <w:tr w:rsidR="00AE777A" w:rsidRPr="0017753A" w:rsidTr="00681C92">
        <w:trPr>
          <w:trHeight w:val="389"/>
        </w:trPr>
        <w:tc>
          <w:tcPr>
            <w:tcW w:w="39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0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0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2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5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AE777A" w:rsidRPr="0017753A" w:rsidTr="00681C92">
        <w:trPr>
          <w:trHeight w:val="374"/>
        </w:trPr>
        <w:tc>
          <w:tcPr>
            <w:tcW w:w="39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мероприятие: </w:t>
            </w:r>
          </w:p>
          <w:p w:rsidR="00AE777A" w:rsidRPr="00681C92" w:rsidRDefault="00AE777A" w:rsidP="00681C92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681C92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1. Мероприятия с целью реализации проекта реконструкции системы водоснабжения IV этап (внесение изменений в проектную документацию с учетом ранее реализованных проектов I, II и III этапов реконструкции).</w:t>
            </w:r>
          </w:p>
          <w:p w:rsidR="00AE777A" w:rsidRPr="00681C92" w:rsidRDefault="00AE777A" w:rsidP="00681C92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681C92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 2. Обслуживание коммунальной инфраструктуры источников водоснабжения:</w:t>
            </w:r>
          </w:p>
          <w:p w:rsidR="00AE777A" w:rsidRPr="00681C92" w:rsidRDefault="00AE777A" w:rsidP="00681C92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681C92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- установка пожарных гидрантов с учетом требований по пожарной безопасности на территории муниципального образования;</w:t>
            </w:r>
          </w:p>
          <w:p w:rsidR="00AE777A" w:rsidRPr="00286570" w:rsidRDefault="00AE777A" w:rsidP="00681C92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681C92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- организация полива общественных территории муниципального образования Советское сельское поселение Советского Района Республики Крым.</w:t>
            </w:r>
          </w:p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На этапы не делится 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Администрация Советского сельского поселения</w:t>
            </w:r>
          </w:p>
        </w:tc>
        <w:tc>
          <w:tcPr>
            <w:tcW w:w="1501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40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302,500</w:t>
            </w:r>
          </w:p>
        </w:tc>
        <w:tc>
          <w:tcPr>
            <w:tcW w:w="192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302,500</w:t>
            </w:r>
          </w:p>
        </w:tc>
        <w:tc>
          <w:tcPr>
            <w:tcW w:w="155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302,500</w:t>
            </w:r>
          </w:p>
        </w:tc>
        <w:tc>
          <w:tcPr>
            <w:tcW w:w="2125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681C92">
        <w:trPr>
          <w:trHeight w:val="686"/>
        </w:trPr>
        <w:tc>
          <w:tcPr>
            <w:tcW w:w="39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Бюджет субъекта РФ</w:t>
            </w:r>
          </w:p>
        </w:tc>
        <w:tc>
          <w:tcPr>
            <w:tcW w:w="2404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24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4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5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681C92">
        <w:trPr>
          <w:gridAfter w:val="1"/>
          <w:wAfter w:w="9" w:type="dxa"/>
          <w:trHeight w:val="677"/>
        </w:trPr>
        <w:tc>
          <w:tcPr>
            <w:tcW w:w="39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0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302,500</w:t>
            </w:r>
          </w:p>
        </w:tc>
        <w:tc>
          <w:tcPr>
            <w:tcW w:w="192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302,500</w:t>
            </w:r>
          </w:p>
        </w:tc>
        <w:tc>
          <w:tcPr>
            <w:tcW w:w="155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302,500</w:t>
            </w:r>
          </w:p>
        </w:tc>
        <w:tc>
          <w:tcPr>
            <w:tcW w:w="211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AE777A" w:rsidRPr="00286570" w:rsidRDefault="00AE777A" w:rsidP="00286570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sectPr w:rsidR="00AE777A" w:rsidRPr="00286570">
          <w:pgSz w:w="16837" w:h="11905" w:orient="landscape"/>
          <w:pgMar w:top="1440" w:right="1080" w:bottom="1440" w:left="1080" w:header="0" w:footer="3" w:gutter="0"/>
          <w:cols w:space="720"/>
        </w:sect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ОТЧЕТ</w:t>
      </w: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о финансировании и освоении проводимых программных мероприятия</w:t>
      </w: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E777A" w:rsidRPr="00286570" w:rsidRDefault="00AE777A" w:rsidP="00286570">
      <w:pPr>
        <w:shd w:val="clear" w:color="auto" w:fill="FFFFFF"/>
        <w:spacing w:after="900" w:line="322" w:lineRule="exact"/>
        <w:jc w:val="center"/>
        <w:rPr>
          <w:rFonts w:ascii="Times New Roman" w:hAnsi="Times New Roman"/>
          <w:sz w:val="20"/>
          <w:szCs w:val="20"/>
        </w:rPr>
      </w:pPr>
      <w:r w:rsidRPr="002D3577">
        <w:rPr>
          <w:rFonts w:ascii="Times New Roman" w:hAnsi="Times New Roman"/>
          <w:sz w:val="20"/>
          <w:szCs w:val="20"/>
        </w:rPr>
        <w:t xml:space="preserve">Муниципальная программа "Обслуживание коммунальной инфраструктуры источников водоснабжения и водопроводов питьевого назначения в муниципальном образовании Советское сельское поселение Советского района Республики Крым"  </w:t>
      </w:r>
      <w:r w:rsidRPr="00286570">
        <w:rPr>
          <w:rFonts w:ascii="Times New Roman" w:hAnsi="Times New Roman"/>
          <w:sz w:val="20"/>
          <w:szCs w:val="20"/>
        </w:rPr>
        <w:t>по состоянию на «01»января  202</w:t>
      </w:r>
      <w:r>
        <w:rPr>
          <w:rFonts w:ascii="Times New Roman" w:hAnsi="Times New Roman"/>
          <w:sz w:val="20"/>
          <w:szCs w:val="20"/>
        </w:rPr>
        <w:t>5</w:t>
      </w:r>
      <w:r w:rsidRPr="00286570">
        <w:rPr>
          <w:rFonts w:ascii="Times New Roman" w:hAnsi="Times New Roman"/>
          <w:sz w:val="20"/>
          <w:szCs w:val="20"/>
        </w:rPr>
        <w:t xml:space="preserve"> г.   (тыс. рублей) </w:t>
      </w: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3"/>
        <w:gridCol w:w="708"/>
        <w:gridCol w:w="1275"/>
        <w:gridCol w:w="1134"/>
        <w:gridCol w:w="1276"/>
        <w:gridCol w:w="570"/>
        <w:gridCol w:w="1131"/>
        <w:gridCol w:w="1134"/>
        <w:gridCol w:w="1134"/>
        <w:gridCol w:w="1137"/>
        <w:gridCol w:w="1134"/>
        <w:gridCol w:w="1134"/>
        <w:gridCol w:w="1134"/>
        <w:gridCol w:w="851"/>
        <w:gridCol w:w="1275"/>
      </w:tblGrid>
      <w:tr w:rsidR="00AE777A" w:rsidRPr="0017753A" w:rsidTr="00AE7C5B">
        <w:trPr>
          <w:trHeight w:val="2623"/>
        </w:trPr>
        <w:tc>
          <w:tcPr>
            <w:tcW w:w="393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08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Наименование меро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приятия</w:t>
            </w:r>
          </w:p>
        </w:tc>
        <w:tc>
          <w:tcPr>
            <w:tcW w:w="4255" w:type="dxa"/>
            <w:gridSpan w:val="4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Объем ассигнований в соответствии с постановлением Администрации Советского сельского поселения об утверждении Программы</w:t>
            </w:r>
          </w:p>
        </w:tc>
        <w:tc>
          <w:tcPr>
            <w:tcW w:w="4536" w:type="dxa"/>
            <w:gridSpan w:val="4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Уточненный план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ассигнований на год</w:t>
            </w:r>
          </w:p>
        </w:tc>
        <w:tc>
          <w:tcPr>
            <w:tcW w:w="4253" w:type="dxa"/>
            <w:gridSpan w:val="4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Исполнено (кассовые расходы)</w:t>
            </w:r>
          </w:p>
        </w:tc>
        <w:tc>
          <w:tcPr>
            <w:tcW w:w="127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Объемы неосвоенных средств и причины их не</w:t>
            </w: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освоения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(по источникам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финансирования)</w:t>
            </w:r>
          </w:p>
        </w:tc>
      </w:tr>
      <w:tr w:rsidR="00AE777A" w:rsidRPr="0017753A" w:rsidTr="00AE7C5B">
        <w:trPr>
          <w:trHeight w:val="1718"/>
        </w:trPr>
        <w:tc>
          <w:tcPr>
            <w:tcW w:w="393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57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13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ный бюд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жет</w:t>
            </w:r>
          </w:p>
        </w:tc>
        <w:tc>
          <w:tcPr>
            <w:tcW w:w="85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27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AE7C5B">
        <w:trPr>
          <w:trHeight w:val="346"/>
        </w:trPr>
        <w:tc>
          <w:tcPr>
            <w:tcW w:w="393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E777A" w:rsidRPr="0017753A" w:rsidTr="00681C92">
        <w:trPr>
          <w:trHeight w:val="902"/>
        </w:trPr>
        <w:tc>
          <w:tcPr>
            <w:tcW w:w="393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 по Про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грамме</w:t>
            </w:r>
          </w:p>
        </w:tc>
        <w:tc>
          <w:tcPr>
            <w:tcW w:w="1275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302,500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302,500</w:t>
            </w: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302,500</w:t>
            </w:r>
          </w:p>
        </w:tc>
        <w:tc>
          <w:tcPr>
            <w:tcW w:w="570" w:type="dxa"/>
          </w:tcPr>
          <w:p w:rsidR="00AE777A" w:rsidRPr="00AE7C5B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AE7C5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1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302,500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302,500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302,500</w:t>
            </w:r>
          </w:p>
        </w:tc>
        <w:tc>
          <w:tcPr>
            <w:tcW w:w="1137" w:type="dxa"/>
          </w:tcPr>
          <w:p w:rsidR="00AE777A" w:rsidRPr="00AE7C5B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AE7C5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302,500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302,500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302,500</w:t>
            </w:r>
          </w:p>
        </w:tc>
        <w:tc>
          <w:tcPr>
            <w:tcW w:w="851" w:type="dxa"/>
          </w:tcPr>
          <w:p w:rsidR="00AE777A" w:rsidRPr="00AE7C5B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AE7C5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AE777A" w:rsidRPr="00286570" w:rsidRDefault="00AE777A" w:rsidP="00286570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sectPr w:rsidR="00AE777A" w:rsidRPr="00286570">
          <w:pgSz w:w="16837" w:h="11905" w:orient="landscape"/>
          <w:pgMar w:top="1440" w:right="1080" w:bottom="1440" w:left="1080" w:header="0" w:footer="3" w:gutter="0"/>
          <w:cols w:space="720"/>
        </w:sectPr>
      </w:pPr>
    </w:p>
    <w:p w:rsidR="00AE777A" w:rsidRPr="00286570" w:rsidRDefault="00AE777A" w:rsidP="0028657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Целевые показатели Программы</w:t>
      </w:r>
    </w:p>
    <w:p w:rsidR="00AE777A" w:rsidRPr="00286570" w:rsidRDefault="00AE777A" w:rsidP="0028657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7641"/>
        <w:gridCol w:w="851"/>
        <w:gridCol w:w="2835"/>
        <w:gridCol w:w="2976"/>
      </w:tblGrid>
      <w:tr w:rsidR="00AE777A" w:rsidRPr="0017753A" w:rsidTr="00286570">
        <w:trPr>
          <w:trHeight w:val="1104"/>
        </w:trPr>
        <w:tc>
          <w:tcPr>
            <w:tcW w:w="547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7641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показателей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результативности</w:t>
            </w:r>
          </w:p>
        </w:tc>
        <w:tc>
          <w:tcPr>
            <w:tcW w:w="851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5811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Ожидаемые значения целевых показателей,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предусмотренные Программой</w:t>
            </w:r>
          </w:p>
        </w:tc>
      </w:tr>
      <w:tr w:rsidR="00AE777A" w:rsidRPr="0017753A" w:rsidTr="00286570">
        <w:trPr>
          <w:trHeight w:val="1478"/>
        </w:trPr>
        <w:tc>
          <w:tcPr>
            <w:tcW w:w="547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1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8657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реализации Программы</w:t>
            </w:r>
          </w:p>
        </w:tc>
        <w:tc>
          <w:tcPr>
            <w:tcW w:w="29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8657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реализации Программы</w:t>
            </w:r>
          </w:p>
        </w:tc>
      </w:tr>
      <w:tr w:rsidR="00AE777A" w:rsidRPr="0017753A" w:rsidTr="00286570">
        <w:trPr>
          <w:trHeight w:val="389"/>
        </w:trPr>
        <w:tc>
          <w:tcPr>
            <w:tcW w:w="54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4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AE777A" w:rsidRPr="0017753A" w:rsidTr="00286570">
        <w:trPr>
          <w:trHeight w:val="710"/>
        </w:trPr>
        <w:tc>
          <w:tcPr>
            <w:tcW w:w="54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641" w:type="dxa"/>
          </w:tcPr>
          <w:p w:rsidR="00AE777A" w:rsidRPr="00286570" w:rsidRDefault="00AE777A" w:rsidP="00286570">
            <w:pPr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</w:t>
            </w:r>
          </w:p>
          <w:p w:rsidR="00AE777A" w:rsidRPr="002D3577" w:rsidRDefault="00AE777A" w:rsidP="002D3577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D3577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Организация водоснабжения на территории муниципального образования Советское сельское поселение Советского Района Республики Крым.</w:t>
            </w:r>
          </w:p>
          <w:p w:rsidR="00AE777A" w:rsidRPr="002D3577" w:rsidRDefault="00AE777A" w:rsidP="002D3577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D3577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2. Обеспечение необходимых условий для соблюдения благоприятной экологической обстановки в муниципальном образовании Советское сельское поселение Советского Района Республики Крым.</w:t>
            </w:r>
          </w:p>
          <w:p w:rsidR="00AE777A" w:rsidRPr="00286570" w:rsidRDefault="00AE777A" w:rsidP="002D357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577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3. Обеспечение выполнение мероприятий по противопожарной безопасности на базе коммунальной инфраструктуры источников водоснабжения питьевого назначения в муниципальном образовании Советское сельское поселение Советского Района Республики Крым.</w:t>
            </w:r>
          </w:p>
          <w:p w:rsidR="00AE777A" w:rsidRPr="00286570" w:rsidRDefault="00AE777A" w:rsidP="0028657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E777A" w:rsidRPr="00286570" w:rsidRDefault="00AE777A" w:rsidP="0028657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E777A" w:rsidRPr="00286570" w:rsidRDefault="00AE777A" w:rsidP="00286570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E777A" w:rsidRPr="00286570" w:rsidRDefault="00AE777A" w:rsidP="00286570">
            <w:pPr>
              <w:spacing w:after="0" w:line="36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%.</w:t>
            </w:r>
          </w:p>
        </w:tc>
        <w:tc>
          <w:tcPr>
            <w:tcW w:w="283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AE777A" w:rsidRPr="00286570" w:rsidRDefault="00AE777A" w:rsidP="00286570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286570">
        <w:rPr>
          <w:rFonts w:ascii="Times New Roman" w:hAnsi="Times New Roman"/>
          <w:b/>
          <w:sz w:val="20"/>
          <w:szCs w:val="20"/>
          <w:lang w:eastAsia="ru-RU"/>
        </w:rPr>
        <w:t>Об оценке эффективности реализации муниципальной программы за отчетный финансовый год и за весь период реализации годов</w:t>
      </w: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-36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4964" w:type="dxa"/>
        <w:tblInd w:w="-352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63"/>
        <w:gridCol w:w="1276"/>
        <w:gridCol w:w="567"/>
        <w:gridCol w:w="992"/>
        <w:gridCol w:w="1134"/>
        <w:gridCol w:w="993"/>
        <w:gridCol w:w="992"/>
        <w:gridCol w:w="992"/>
        <w:gridCol w:w="709"/>
        <w:gridCol w:w="709"/>
        <w:gridCol w:w="850"/>
        <w:gridCol w:w="709"/>
        <w:gridCol w:w="850"/>
        <w:gridCol w:w="709"/>
        <w:gridCol w:w="851"/>
        <w:gridCol w:w="567"/>
        <w:gridCol w:w="567"/>
        <w:gridCol w:w="559"/>
        <w:gridCol w:w="8"/>
        <w:gridCol w:w="567"/>
      </w:tblGrid>
      <w:tr w:rsidR="00AE777A" w:rsidRPr="0017753A" w:rsidTr="00AE7C5B">
        <w:trPr>
          <w:trHeight w:val="1155"/>
        </w:trPr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п/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й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тивности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Едини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ца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изме-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рения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Ожидаемые значения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целевых показателей,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предусмотренные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программой</w:t>
            </w:r>
          </w:p>
        </w:tc>
        <w:tc>
          <w:tcPr>
            <w:tcW w:w="70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Фактически достигнутые значения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показателей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777A" w:rsidRPr="0017753A" w:rsidTr="00AE7C5B">
        <w:trPr>
          <w:trHeight w:val="3094"/>
        </w:trPr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2021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2023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6E513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  <w:p w:rsidR="00AE777A" w:rsidRPr="00286570" w:rsidRDefault="00AE777A" w:rsidP="006E5132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2021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286570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п</w:t>
            </w: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2023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2024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</w:tr>
      <w:tr w:rsidR="00AE777A" w:rsidRPr="0017753A" w:rsidTr="00AE7C5B">
        <w:trPr>
          <w:trHeight w:val="312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</w:tr>
      <w:tr w:rsidR="00AE777A" w:rsidRPr="0017753A" w:rsidTr="00AE7C5B">
        <w:trPr>
          <w:trHeight w:val="302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AE7C5B">
        <w:trPr>
          <w:trHeight w:val="269"/>
        </w:trPr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AE7C5B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AE7C5B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AE7C5B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AE7C5B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AE7C5B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AE7C5B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AE7C5B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286570">
        <w:rPr>
          <w:rFonts w:ascii="Times New Roman" w:hAnsi="Times New Roman"/>
          <w:b/>
          <w:bCs/>
          <w:sz w:val="20"/>
          <w:szCs w:val="20"/>
          <w:lang w:eastAsia="ru-RU"/>
        </w:rPr>
        <w:t>Система оценки эффективности реализации муниципальной программы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 xml:space="preserve">Муниципальная программа «Развитие физической культуры и спорта в муниципальном образовании Советское сельское поселение Советского района Республики Крым» 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результативности  по  каждому  индикатору  и  показателю муниципальной  программы и подпрограммы, входящей в состав  муниципальной программы, проводится по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 = Tfi / TNi x 100, где: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 - степень достижения i – индикатора и показателя;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Tfi - фактическое значение индикатора и показателя;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TNi - установленное целевое значение индикатора и показателя.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Ei=100/100*100=100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результативности  реализации  муниципальной  программы  в  целом проводится по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 = Сумма Ei/n х 100%, где: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 - результативность реализации муниципальной программы;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n - количество индикаторов и показателей.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Е=100/1*100%=100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степени  полноты  использования  бюджетных  ассигнований, предусмотренных  на  реализацию   программы,  производится  по  следующей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= ЗФ / ЗП х 100, где: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- полнота использования бюджетных ассигнований;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ЗФ- фактическое использование  бюджетных ассигнований  на реализацию муниципальной программы в соответствующем периоде;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ЗП  -  запланированные  бюджетные  ассигнования  на  реализацию муниципальной программы в соответствующем периоде.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 xml:space="preserve">П= </w:t>
      </w:r>
      <w:r w:rsidRPr="002D3577">
        <w:rPr>
          <w:rFonts w:ascii="Times New Roman" w:hAnsi="Times New Roman"/>
          <w:sz w:val="20"/>
          <w:szCs w:val="20"/>
          <w:lang w:eastAsia="ru-RU"/>
        </w:rPr>
        <w:t>302,500</w:t>
      </w:r>
      <w:r w:rsidRPr="00286570">
        <w:rPr>
          <w:rFonts w:ascii="Times New Roman" w:hAnsi="Times New Roman"/>
          <w:sz w:val="20"/>
          <w:szCs w:val="20"/>
          <w:lang w:eastAsia="ru-RU"/>
        </w:rPr>
        <w:t xml:space="preserve"> 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тыс.</w:t>
      </w:r>
      <w:r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руб./</w:t>
      </w:r>
      <w:r w:rsidRPr="002D3577">
        <w:t xml:space="preserve"> </w:t>
      </w:r>
      <w:r w:rsidRPr="002D3577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302,500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 тыс.</w:t>
      </w:r>
      <w:r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руб. </w:t>
      </w:r>
      <w:r w:rsidRPr="00286570">
        <w:rPr>
          <w:rFonts w:ascii="Times New Roman" w:hAnsi="Times New Roman"/>
          <w:sz w:val="20"/>
          <w:szCs w:val="20"/>
          <w:lang w:eastAsia="ru-RU"/>
        </w:rPr>
        <w:t>*100=100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эффективности  использования  бюджетных  ассигнований  на реализацию муниципальной программы производится по следующей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 = Е / П х 100, где: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 - эффективность использования бюджетных ассигнований;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- полнота использования бюджетных ассигнований;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 - результативность реализации муниципальной программы.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БЭ=100/100*100=100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эффективности реализации  муниципальной  программы производится по следующей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Э = Е + П + БЭ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Э=100+100+99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При  оценке  эффективности  реализации  муниципальной  программы устанавливаются следующие критерии: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 значение  показателя  Э  равно  или  более  300,  но  менее  330 - эффективность реализации муниципальной программы оценивается как высокая;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 xml:space="preserve">-  если  значение  показателя  Э  равно  или  больше  290,  но  меньше  300  - эффективность  реализации  муниципальной  программы  оценивается  как соответствующая запланированной; 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значение показателя Э равно или больше  280, но меньше  290 -   эффективность реализации  муниципальной  программы оценивается как удовлетворительная;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 значение  показателя  Э  меньше  280 - эффективность  реализации муниципальной программы оценивается как неудовлетворительная.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vanish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Показатель Э по программе составил 300- эффективность реализации  муниципальной программы оценивается как высокая.</w:t>
      </w:r>
      <w:r w:rsidRPr="00286570">
        <w:rPr>
          <w:rFonts w:ascii="Times New Roman" w:hAnsi="Times New Roman"/>
          <w:b/>
          <w:bCs/>
          <w:vanish/>
          <w:sz w:val="20"/>
          <w:szCs w:val="20"/>
          <w:lang w:eastAsia="ru-RU"/>
        </w:rPr>
        <w:t>Республики рымР</w:t>
      </w:r>
    </w:p>
    <w:p w:rsidR="00AE777A" w:rsidRPr="00286570" w:rsidRDefault="00AE777A" w:rsidP="002865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highlight w:val="yellow"/>
          <w:lang w:eastAsia="ru-RU"/>
        </w:rPr>
      </w:pPr>
    </w:p>
    <w:p w:rsidR="00AE777A" w:rsidRPr="00286570" w:rsidRDefault="00AE777A" w:rsidP="00286570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/>
          <w:kern w:val="2"/>
          <w:sz w:val="20"/>
          <w:szCs w:val="20"/>
          <w:lang w:eastAsia="zh-CN"/>
        </w:rPr>
      </w:pPr>
      <w:r w:rsidRPr="00286570">
        <w:rPr>
          <w:rFonts w:ascii="Times New Roman" w:eastAsia="Arial Unicode MS" w:hAnsi="Times New Roman"/>
          <w:kern w:val="2"/>
          <w:sz w:val="20"/>
          <w:szCs w:val="20"/>
          <w:lang w:eastAsia="zh-CN"/>
        </w:rPr>
        <w:t>ВЫВОД: Эффективность реализации в отчетном году признается достаточно эффективной.</w:t>
      </w:r>
    </w:p>
    <w:p w:rsidR="00AE777A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E777A" w:rsidRPr="00286570" w:rsidRDefault="00AE777A" w:rsidP="00681C9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ОТЧЕТ  09</w:t>
      </w:r>
    </w:p>
    <w:p w:rsidR="00AE777A" w:rsidRPr="00286570" w:rsidRDefault="00AE777A" w:rsidP="00681C92">
      <w:pPr>
        <w:shd w:val="clear" w:color="auto" w:fill="FFFFFF"/>
        <w:spacing w:after="900" w:line="322" w:lineRule="exact"/>
        <w:jc w:val="center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>О финансировании и освоении проводимых программн</w:t>
      </w:r>
      <w:r>
        <w:rPr>
          <w:rFonts w:ascii="Times New Roman" w:hAnsi="Times New Roman"/>
          <w:sz w:val="20"/>
          <w:szCs w:val="20"/>
        </w:rPr>
        <w:t>ых меро</w:t>
      </w:r>
      <w:r w:rsidRPr="00286570">
        <w:rPr>
          <w:rFonts w:ascii="Times New Roman" w:hAnsi="Times New Roman"/>
          <w:sz w:val="20"/>
          <w:szCs w:val="20"/>
        </w:rPr>
        <w:t>приятий Муниципальной программы «Развитие физической культуры и спорта в муниципальном образовании Советское сельское поселение Советского района Республики Крым» по состоянию на «01»января  202</w:t>
      </w:r>
      <w:r>
        <w:rPr>
          <w:rFonts w:ascii="Times New Roman" w:hAnsi="Times New Roman"/>
          <w:sz w:val="20"/>
          <w:szCs w:val="20"/>
        </w:rPr>
        <w:t>6</w:t>
      </w:r>
      <w:r w:rsidRPr="00286570">
        <w:rPr>
          <w:rFonts w:ascii="Times New Roman" w:hAnsi="Times New Roman"/>
          <w:sz w:val="20"/>
          <w:szCs w:val="20"/>
        </w:rPr>
        <w:t xml:space="preserve"> г.                                                                                                                           (тыс. рублей)</w:t>
      </w:r>
    </w:p>
    <w:tbl>
      <w:tblPr>
        <w:tblW w:w="15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2976"/>
        <w:gridCol w:w="992"/>
        <w:gridCol w:w="1276"/>
        <w:gridCol w:w="1501"/>
        <w:gridCol w:w="2404"/>
        <w:gridCol w:w="1924"/>
        <w:gridCol w:w="1554"/>
        <w:gridCol w:w="2116"/>
        <w:gridCol w:w="9"/>
      </w:tblGrid>
      <w:tr w:rsidR="00AE777A" w:rsidRPr="0017753A" w:rsidTr="00934A9C">
        <w:trPr>
          <w:trHeight w:val="3154"/>
        </w:trPr>
        <w:tc>
          <w:tcPr>
            <w:tcW w:w="39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977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Муниципальный заказчик - главный распорядитель средств местного бюджета</w:t>
            </w:r>
          </w:p>
        </w:tc>
        <w:tc>
          <w:tcPr>
            <w:tcW w:w="1501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40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Объем ассигнований в соответствии с постановлением Администрации Советского сельского поселения об утверждении Программы</w:t>
            </w:r>
          </w:p>
        </w:tc>
        <w:tc>
          <w:tcPr>
            <w:tcW w:w="192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Уточненный план ассигнований на текущий год</w:t>
            </w:r>
          </w:p>
        </w:tc>
        <w:tc>
          <w:tcPr>
            <w:tcW w:w="155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Исполнено (кассовые расходы)</w:t>
            </w:r>
          </w:p>
        </w:tc>
        <w:tc>
          <w:tcPr>
            <w:tcW w:w="2126" w:type="dxa"/>
            <w:gridSpan w:val="2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Объемы неосвоенных средств и причины их неосвоения</w:t>
            </w:r>
          </w:p>
        </w:tc>
      </w:tr>
      <w:tr w:rsidR="00AE777A" w:rsidRPr="0017753A" w:rsidTr="00934A9C">
        <w:trPr>
          <w:trHeight w:val="389"/>
        </w:trPr>
        <w:tc>
          <w:tcPr>
            <w:tcW w:w="39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01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0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2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  <w:gridSpan w:val="2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AE777A" w:rsidRPr="0017753A" w:rsidTr="002D3577">
        <w:trPr>
          <w:trHeight w:val="374"/>
        </w:trPr>
        <w:tc>
          <w:tcPr>
            <w:tcW w:w="392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мероприятие: </w:t>
            </w:r>
          </w:p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 « Расходы связанные с приобретение сувенирной</w:t>
            </w:r>
          </w:p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 продукции и спортивного инвентаря»</w:t>
            </w:r>
          </w:p>
        </w:tc>
        <w:tc>
          <w:tcPr>
            <w:tcW w:w="992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На этапы не делится </w:t>
            </w: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Администрация Советского сельского поселения</w:t>
            </w:r>
          </w:p>
        </w:tc>
        <w:tc>
          <w:tcPr>
            <w:tcW w:w="1501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405" w:type="dxa"/>
          </w:tcPr>
          <w:p w:rsidR="00AE777A" w:rsidRPr="00286570" w:rsidRDefault="00AE777A" w:rsidP="002D3577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50,000</w:t>
            </w:r>
          </w:p>
        </w:tc>
        <w:tc>
          <w:tcPr>
            <w:tcW w:w="1925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D3577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50,000</w:t>
            </w:r>
          </w:p>
        </w:tc>
        <w:tc>
          <w:tcPr>
            <w:tcW w:w="1555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D3577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50,000</w:t>
            </w:r>
          </w:p>
        </w:tc>
        <w:tc>
          <w:tcPr>
            <w:tcW w:w="2126" w:type="dxa"/>
            <w:gridSpan w:val="2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934A9C">
        <w:trPr>
          <w:trHeight w:val="686"/>
        </w:trPr>
        <w:tc>
          <w:tcPr>
            <w:tcW w:w="392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Бюджет субъекта РФ</w:t>
            </w:r>
          </w:p>
        </w:tc>
        <w:tc>
          <w:tcPr>
            <w:tcW w:w="2405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25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5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gridSpan w:val="2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2D3577">
        <w:trPr>
          <w:gridAfter w:val="1"/>
          <w:wAfter w:w="9" w:type="dxa"/>
          <w:trHeight w:val="677"/>
        </w:trPr>
        <w:tc>
          <w:tcPr>
            <w:tcW w:w="392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05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D3577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50,000</w:t>
            </w:r>
          </w:p>
        </w:tc>
        <w:tc>
          <w:tcPr>
            <w:tcW w:w="1925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D3577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50,000</w:t>
            </w:r>
          </w:p>
        </w:tc>
        <w:tc>
          <w:tcPr>
            <w:tcW w:w="1555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D3577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50,000</w:t>
            </w:r>
          </w:p>
        </w:tc>
        <w:tc>
          <w:tcPr>
            <w:tcW w:w="2117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AE777A" w:rsidRPr="00286570" w:rsidRDefault="00AE777A" w:rsidP="00681C92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sectPr w:rsidR="00AE777A" w:rsidRPr="00286570">
          <w:pgSz w:w="16837" w:h="11905" w:orient="landscape"/>
          <w:pgMar w:top="1440" w:right="1080" w:bottom="1440" w:left="1080" w:header="0" w:footer="3" w:gutter="0"/>
          <w:cols w:space="720"/>
        </w:sectPr>
      </w:pPr>
    </w:p>
    <w:p w:rsidR="00AE777A" w:rsidRPr="00286570" w:rsidRDefault="00AE777A" w:rsidP="00681C9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ОТЧЕТ</w:t>
      </w:r>
    </w:p>
    <w:p w:rsidR="00AE777A" w:rsidRPr="00286570" w:rsidRDefault="00AE777A" w:rsidP="00681C9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о финансировании и освоении проводимых программных мероприятия</w:t>
      </w:r>
    </w:p>
    <w:p w:rsidR="00AE777A" w:rsidRPr="00286570" w:rsidRDefault="00AE777A" w:rsidP="00681C9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E777A" w:rsidRPr="00286570" w:rsidRDefault="00AE777A" w:rsidP="00681C92">
      <w:pPr>
        <w:shd w:val="clear" w:color="auto" w:fill="FFFFFF"/>
        <w:spacing w:after="900" w:line="322" w:lineRule="exact"/>
        <w:jc w:val="center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>Муниципальная программа «Развитие физической культуры и спорта в муниципальном образовании Советское сельское поселение Советского района Республики Крым»                                                                                                                                              по состоянию на «01»января  202</w:t>
      </w:r>
      <w:r>
        <w:rPr>
          <w:rFonts w:ascii="Times New Roman" w:hAnsi="Times New Roman"/>
          <w:sz w:val="20"/>
          <w:szCs w:val="20"/>
        </w:rPr>
        <w:t>6</w:t>
      </w:r>
      <w:r w:rsidRPr="00286570">
        <w:rPr>
          <w:rFonts w:ascii="Times New Roman" w:hAnsi="Times New Roman"/>
          <w:sz w:val="20"/>
          <w:szCs w:val="20"/>
        </w:rPr>
        <w:t xml:space="preserve"> г.   (тыс. рублей) </w:t>
      </w: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3"/>
        <w:gridCol w:w="708"/>
        <w:gridCol w:w="1275"/>
        <w:gridCol w:w="1134"/>
        <w:gridCol w:w="1276"/>
        <w:gridCol w:w="570"/>
        <w:gridCol w:w="1131"/>
        <w:gridCol w:w="1134"/>
        <w:gridCol w:w="1134"/>
        <w:gridCol w:w="1137"/>
        <w:gridCol w:w="1134"/>
        <w:gridCol w:w="1134"/>
        <w:gridCol w:w="1134"/>
        <w:gridCol w:w="851"/>
        <w:gridCol w:w="1275"/>
      </w:tblGrid>
      <w:tr w:rsidR="00AE777A" w:rsidRPr="0017753A" w:rsidTr="00934A9C">
        <w:trPr>
          <w:trHeight w:val="2623"/>
        </w:trPr>
        <w:tc>
          <w:tcPr>
            <w:tcW w:w="393" w:type="dxa"/>
            <w:vMerge w:val="restart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08" w:type="dxa"/>
            <w:vMerge w:val="restart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Наименование меро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приятия</w:t>
            </w:r>
          </w:p>
        </w:tc>
        <w:tc>
          <w:tcPr>
            <w:tcW w:w="4255" w:type="dxa"/>
            <w:gridSpan w:val="4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Объем ассигнований в соответствии с постановлением Администрации Советского сельского поселения об утверждении Программы</w:t>
            </w:r>
          </w:p>
        </w:tc>
        <w:tc>
          <w:tcPr>
            <w:tcW w:w="4536" w:type="dxa"/>
            <w:gridSpan w:val="4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Уточненный план</w:t>
            </w:r>
          </w:p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ассигнований на год</w:t>
            </w:r>
          </w:p>
        </w:tc>
        <w:tc>
          <w:tcPr>
            <w:tcW w:w="4253" w:type="dxa"/>
            <w:gridSpan w:val="4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Исполнено (кассовые расходы)</w:t>
            </w:r>
          </w:p>
        </w:tc>
        <w:tc>
          <w:tcPr>
            <w:tcW w:w="127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Объемы неосвоенных средств и причины их не</w:t>
            </w: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освоения</w:t>
            </w:r>
          </w:p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(по источникам</w:t>
            </w:r>
          </w:p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финансирования)</w:t>
            </w:r>
          </w:p>
        </w:tc>
      </w:tr>
      <w:tr w:rsidR="00AE777A" w:rsidRPr="0017753A" w:rsidTr="00934A9C">
        <w:trPr>
          <w:trHeight w:val="1718"/>
        </w:trPr>
        <w:tc>
          <w:tcPr>
            <w:tcW w:w="393" w:type="dxa"/>
            <w:vMerge/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570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131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7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ный бюд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жет</w:t>
            </w:r>
          </w:p>
        </w:tc>
        <w:tc>
          <w:tcPr>
            <w:tcW w:w="851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27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346"/>
        </w:trPr>
        <w:tc>
          <w:tcPr>
            <w:tcW w:w="393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0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1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7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E777A" w:rsidRPr="0017753A" w:rsidTr="002D3577">
        <w:trPr>
          <w:trHeight w:val="902"/>
        </w:trPr>
        <w:tc>
          <w:tcPr>
            <w:tcW w:w="393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 по Про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грамме</w:t>
            </w:r>
          </w:p>
        </w:tc>
        <w:tc>
          <w:tcPr>
            <w:tcW w:w="1275" w:type="dxa"/>
          </w:tcPr>
          <w:p w:rsidR="00AE777A" w:rsidRPr="00AE7C5B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2D3577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50,000</w:t>
            </w:r>
          </w:p>
        </w:tc>
        <w:tc>
          <w:tcPr>
            <w:tcW w:w="1134" w:type="dxa"/>
          </w:tcPr>
          <w:p w:rsidR="00AE777A" w:rsidRPr="00AE7C5B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2D3577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50,000</w:t>
            </w:r>
          </w:p>
        </w:tc>
        <w:tc>
          <w:tcPr>
            <w:tcW w:w="1276" w:type="dxa"/>
          </w:tcPr>
          <w:p w:rsidR="00AE777A" w:rsidRPr="00AE7C5B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2D3577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50,000</w:t>
            </w:r>
          </w:p>
        </w:tc>
        <w:tc>
          <w:tcPr>
            <w:tcW w:w="570" w:type="dxa"/>
          </w:tcPr>
          <w:p w:rsidR="00AE777A" w:rsidRPr="00AE7C5B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AE7C5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1" w:type="dxa"/>
          </w:tcPr>
          <w:p w:rsidR="00AE777A" w:rsidRPr="00AE7C5B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2D3577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50,000</w:t>
            </w:r>
          </w:p>
        </w:tc>
        <w:tc>
          <w:tcPr>
            <w:tcW w:w="1134" w:type="dxa"/>
          </w:tcPr>
          <w:p w:rsidR="00AE777A" w:rsidRPr="00AE7C5B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2D3577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50,000</w:t>
            </w:r>
          </w:p>
        </w:tc>
        <w:tc>
          <w:tcPr>
            <w:tcW w:w="1134" w:type="dxa"/>
          </w:tcPr>
          <w:p w:rsidR="00AE777A" w:rsidRPr="00AE7C5B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2D3577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50,000</w:t>
            </w:r>
          </w:p>
        </w:tc>
        <w:tc>
          <w:tcPr>
            <w:tcW w:w="1137" w:type="dxa"/>
          </w:tcPr>
          <w:p w:rsidR="00AE777A" w:rsidRPr="00AE7C5B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AE7C5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AE777A" w:rsidRPr="00AE7C5B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2D3577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50,000</w:t>
            </w:r>
          </w:p>
        </w:tc>
        <w:tc>
          <w:tcPr>
            <w:tcW w:w="1134" w:type="dxa"/>
          </w:tcPr>
          <w:p w:rsidR="00AE777A" w:rsidRPr="00AE7C5B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2D3577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50,000</w:t>
            </w:r>
          </w:p>
        </w:tc>
        <w:tc>
          <w:tcPr>
            <w:tcW w:w="1134" w:type="dxa"/>
          </w:tcPr>
          <w:p w:rsidR="00AE777A" w:rsidRPr="00AE7C5B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2D3577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50,000</w:t>
            </w:r>
          </w:p>
        </w:tc>
        <w:tc>
          <w:tcPr>
            <w:tcW w:w="851" w:type="dxa"/>
          </w:tcPr>
          <w:p w:rsidR="00AE777A" w:rsidRPr="00AE7C5B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AE7C5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AE777A" w:rsidRPr="00286570" w:rsidRDefault="00AE777A" w:rsidP="00681C92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sectPr w:rsidR="00AE777A" w:rsidRPr="00286570">
          <w:pgSz w:w="16837" w:h="11905" w:orient="landscape"/>
          <w:pgMar w:top="1440" w:right="1080" w:bottom="1440" w:left="1080" w:header="0" w:footer="3" w:gutter="0"/>
          <w:cols w:space="720"/>
        </w:sectPr>
      </w:pPr>
    </w:p>
    <w:p w:rsidR="00AE777A" w:rsidRPr="00286570" w:rsidRDefault="00AE777A" w:rsidP="00681C9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E777A" w:rsidRPr="00286570" w:rsidRDefault="00AE777A" w:rsidP="00681C9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Целевые показатели Программы</w:t>
      </w:r>
    </w:p>
    <w:p w:rsidR="00AE777A" w:rsidRPr="00286570" w:rsidRDefault="00AE777A" w:rsidP="00681C9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7641"/>
        <w:gridCol w:w="851"/>
        <w:gridCol w:w="2835"/>
        <w:gridCol w:w="2976"/>
      </w:tblGrid>
      <w:tr w:rsidR="00AE777A" w:rsidRPr="0017753A" w:rsidTr="00934A9C">
        <w:trPr>
          <w:trHeight w:val="1104"/>
        </w:trPr>
        <w:tc>
          <w:tcPr>
            <w:tcW w:w="547" w:type="dxa"/>
            <w:vMerge w:val="restart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7641" w:type="dxa"/>
            <w:vMerge w:val="restart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показателей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результативности</w:t>
            </w:r>
          </w:p>
        </w:tc>
        <w:tc>
          <w:tcPr>
            <w:tcW w:w="851" w:type="dxa"/>
            <w:vMerge w:val="restart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5811" w:type="dxa"/>
            <w:gridSpan w:val="2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Ожидаемые значения целевых показателей,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предусмотренные Программой</w:t>
            </w:r>
          </w:p>
        </w:tc>
      </w:tr>
      <w:tr w:rsidR="00AE777A" w:rsidRPr="0017753A" w:rsidTr="00934A9C">
        <w:trPr>
          <w:trHeight w:val="1478"/>
        </w:trPr>
        <w:tc>
          <w:tcPr>
            <w:tcW w:w="547" w:type="dxa"/>
            <w:vMerge/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1" w:type="dxa"/>
            <w:vMerge/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8657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реализации Программы</w:t>
            </w:r>
          </w:p>
        </w:tc>
        <w:tc>
          <w:tcPr>
            <w:tcW w:w="297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8657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реализации Программы</w:t>
            </w:r>
          </w:p>
        </w:tc>
      </w:tr>
      <w:tr w:rsidR="00AE777A" w:rsidRPr="0017753A" w:rsidTr="00934A9C">
        <w:trPr>
          <w:trHeight w:val="389"/>
        </w:trPr>
        <w:tc>
          <w:tcPr>
            <w:tcW w:w="547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41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AE777A" w:rsidRPr="0017753A" w:rsidTr="00934A9C">
        <w:trPr>
          <w:trHeight w:val="710"/>
        </w:trPr>
        <w:tc>
          <w:tcPr>
            <w:tcW w:w="547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641" w:type="dxa"/>
          </w:tcPr>
          <w:p w:rsidR="00AE777A" w:rsidRPr="00286570" w:rsidRDefault="00AE777A" w:rsidP="00934A9C">
            <w:pPr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</w:t>
            </w:r>
          </w:p>
          <w:p w:rsidR="00AE777A" w:rsidRPr="00286570" w:rsidRDefault="00AE777A" w:rsidP="00934A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Приобретение сувенирной продукции; </w:t>
            </w:r>
          </w:p>
          <w:p w:rsidR="00AE777A" w:rsidRPr="00286570" w:rsidRDefault="00AE777A" w:rsidP="00934A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 Приобретение рекламных плакатов спортивной тематики;</w:t>
            </w:r>
          </w:p>
          <w:p w:rsidR="00AE777A" w:rsidRPr="00286570" w:rsidRDefault="00AE777A" w:rsidP="00934A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 Приобретении спортивного инвентаря.</w:t>
            </w:r>
          </w:p>
          <w:p w:rsidR="00AE777A" w:rsidRPr="00286570" w:rsidRDefault="00AE777A" w:rsidP="00934A9C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E777A" w:rsidRPr="00286570" w:rsidRDefault="00AE777A" w:rsidP="00934A9C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E777A" w:rsidRPr="00286570" w:rsidRDefault="00AE777A" w:rsidP="00934A9C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E777A" w:rsidRPr="00286570" w:rsidRDefault="00AE777A" w:rsidP="00934A9C">
            <w:pPr>
              <w:spacing w:after="0" w:line="36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%.</w:t>
            </w:r>
          </w:p>
        </w:tc>
        <w:tc>
          <w:tcPr>
            <w:tcW w:w="283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76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AE777A" w:rsidRPr="00286570" w:rsidRDefault="00AE777A" w:rsidP="00681C92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681C92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681C92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681C92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681C92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681C92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681C92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681C92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681C92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681C92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681C92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681C92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681C92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681C92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286570">
        <w:rPr>
          <w:rFonts w:ascii="Times New Roman" w:hAnsi="Times New Roman"/>
          <w:b/>
          <w:sz w:val="20"/>
          <w:szCs w:val="20"/>
          <w:lang w:eastAsia="ru-RU"/>
        </w:rPr>
        <w:t>Об оценке эффективности реализации муниципальной программы за отчетный финансовый год и за весь период реализации годов</w:t>
      </w:r>
    </w:p>
    <w:p w:rsidR="00AE777A" w:rsidRPr="00286570" w:rsidRDefault="00AE777A" w:rsidP="00681C92">
      <w:pPr>
        <w:tabs>
          <w:tab w:val="left" w:leader="underscore" w:pos="2886"/>
          <w:tab w:val="left" w:leader="underscore" w:pos="8118"/>
        </w:tabs>
        <w:spacing w:after="0" w:line="240" w:lineRule="auto"/>
        <w:ind w:right="-36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4964" w:type="dxa"/>
        <w:tblInd w:w="-352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63"/>
        <w:gridCol w:w="1276"/>
        <w:gridCol w:w="567"/>
        <w:gridCol w:w="992"/>
        <w:gridCol w:w="1134"/>
        <w:gridCol w:w="993"/>
        <w:gridCol w:w="992"/>
        <w:gridCol w:w="992"/>
        <w:gridCol w:w="709"/>
        <w:gridCol w:w="709"/>
        <w:gridCol w:w="850"/>
        <w:gridCol w:w="709"/>
        <w:gridCol w:w="850"/>
        <w:gridCol w:w="709"/>
        <w:gridCol w:w="851"/>
        <w:gridCol w:w="567"/>
        <w:gridCol w:w="567"/>
        <w:gridCol w:w="559"/>
        <w:gridCol w:w="8"/>
        <w:gridCol w:w="567"/>
      </w:tblGrid>
      <w:tr w:rsidR="00AE777A" w:rsidRPr="0017753A" w:rsidTr="00934A9C">
        <w:trPr>
          <w:trHeight w:val="1155"/>
        </w:trPr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п/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ние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показателе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й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тивности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Едини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ца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изме-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рения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Ожидаемые значения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целевых показателей,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предусмотренные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программой</w:t>
            </w:r>
          </w:p>
        </w:tc>
        <w:tc>
          <w:tcPr>
            <w:tcW w:w="70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Фактически достигнутые значения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показателей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3094"/>
        </w:trPr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2021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286570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п</w:t>
            </w: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р°-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2023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2024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</w:tr>
      <w:tr w:rsidR="00AE777A" w:rsidRPr="0017753A" w:rsidTr="00934A9C">
        <w:trPr>
          <w:trHeight w:val="312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</w:tr>
      <w:tr w:rsidR="00AE777A" w:rsidRPr="0017753A" w:rsidTr="00934A9C">
        <w:trPr>
          <w:trHeight w:val="302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269"/>
        </w:trPr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934A9C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934A9C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934A9C">
        <w:trPr>
          <w:trHeight w:val="24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681C92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681C92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681C92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286570">
        <w:rPr>
          <w:rFonts w:ascii="Times New Roman" w:hAnsi="Times New Roman"/>
          <w:b/>
          <w:bCs/>
          <w:sz w:val="20"/>
          <w:szCs w:val="20"/>
          <w:lang w:eastAsia="ru-RU"/>
        </w:rPr>
        <w:t>Система оценки эффективности реализации муниципальной программы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 xml:space="preserve">Муниципальная программа «Развитие физической культуры и спорта в муниципальном образовании Советское сельское поселение Советского района Республики Крым» 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результативности  по  каждому  индикатору  и  показателю муниципальной  программы и подпрограммы, входящей в состав  муниципальной программы, проводится по формуле: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 = Tfi / TNi x 100, где: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 - степень достижения i – индикатора и показателя;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Tfi - фактическое значение индикатора и показателя;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TNi - установленное целевое значение индикатора и показателя.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Ei=100/100*100=100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результативности  реализации  муниципальной  программы  в  целом проводится по формуле: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 = Сумма Ei/n х 100%, где: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 - результативность реализации муниципальной программы;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n - количество индикаторов и показателей.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Е=100/1*100%=100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степени  полноты  использования  бюджетных  ассигнований, предусмотренных  на  реализацию   программы,  производится  по  следующей формуле: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= ЗФ / ЗП х 100, где: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- полнота использования бюджетных ассигнований;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ЗФ- фактическое использование  бюджетных ассигнований  на реализацию муниципальной программы в соответствующем периоде;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ЗП  -  запланированные  бюджетные  ассигнования  на  реализацию муниципальной программы в соответствующем периоде.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 xml:space="preserve">П=   </w:t>
      </w:r>
      <w:r w:rsidRPr="002D3577">
        <w:rPr>
          <w:rFonts w:ascii="Times New Roman" w:hAnsi="Times New Roman"/>
          <w:sz w:val="20"/>
          <w:szCs w:val="20"/>
          <w:lang w:eastAsia="ru-RU"/>
        </w:rPr>
        <w:t>50,000</w:t>
      </w:r>
      <w:r w:rsidRPr="00286570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тыс.</w:t>
      </w:r>
      <w:r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руб./ </w:t>
      </w:r>
      <w:r w:rsidRPr="002D3577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50,000</w:t>
      </w:r>
      <w:r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тыс.</w:t>
      </w:r>
      <w:r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руб. </w:t>
      </w:r>
      <w:r w:rsidRPr="00286570">
        <w:rPr>
          <w:rFonts w:ascii="Times New Roman" w:hAnsi="Times New Roman"/>
          <w:sz w:val="20"/>
          <w:szCs w:val="20"/>
          <w:lang w:eastAsia="ru-RU"/>
        </w:rPr>
        <w:t>*100=100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эффективности  использования  бюджетных  ассигнований  на реализацию муниципальной программы производится по следующей формуле: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 = Е / П х 100, где: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 - эффективность использования бюджетных ассигнований;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- полнота использования бюджетных ассигнований;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 - результативность реализации муниципальной программы.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БЭ=100/100*100=100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эффективности реализации  муниципальной  программы производится по следующей формуле: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Э = Е + П + БЭ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Э=100+100+99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При  оценке  эффективности  реализации  муниципальной  программы устанавливаются следующие критерии: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 значение  показателя  Э  равно  или  более  300,  но  менее  330 - эффективность реализации муниципальной программы оценивается как высокая;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 xml:space="preserve">-  если  значение  показателя  Э  равно  или  больше  290,  но  меньше  300  - эффективность  реализации  муниципальной  программы  оценивается  как соответствующая запланированной; 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значение показателя Э равно или больше  280, но меньше  290 -   эффективность реализации  муниципальной  программы оценивается как удовлетворительная;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 значение  показателя  Э  меньше  280 - эффективность  реализации муниципальной программы оценивается как неудовлетворительная.</w:t>
      </w:r>
    </w:p>
    <w:p w:rsidR="00AE777A" w:rsidRPr="00286570" w:rsidRDefault="00AE777A" w:rsidP="00681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vanish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Показатель Э по программе составил 300- эффективность реализации  муниципальной программы оценивается как высокая.</w:t>
      </w:r>
      <w:r w:rsidRPr="00286570">
        <w:rPr>
          <w:rFonts w:ascii="Times New Roman" w:hAnsi="Times New Roman"/>
          <w:b/>
          <w:bCs/>
          <w:vanish/>
          <w:sz w:val="20"/>
          <w:szCs w:val="20"/>
          <w:lang w:eastAsia="ru-RU"/>
        </w:rPr>
        <w:t>Республики рымР</w:t>
      </w:r>
    </w:p>
    <w:p w:rsidR="00AE777A" w:rsidRPr="00286570" w:rsidRDefault="00AE777A" w:rsidP="00681C9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highlight w:val="yellow"/>
          <w:lang w:eastAsia="ru-RU"/>
        </w:rPr>
      </w:pPr>
    </w:p>
    <w:p w:rsidR="00AE777A" w:rsidRPr="00286570" w:rsidRDefault="00AE777A" w:rsidP="00681C9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/>
          <w:kern w:val="2"/>
          <w:sz w:val="20"/>
          <w:szCs w:val="20"/>
          <w:lang w:eastAsia="zh-CN"/>
        </w:rPr>
      </w:pPr>
      <w:r w:rsidRPr="00286570">
        <w:rPr>
          <w:rFonts w:ascii="Times New Roman" w:eastAsia="Arial Unicode MS" w:hAnsi="Times New Roman"/>
          <w:kern w:val="2"/>
          <w:sz w:val="20"/>
          <w:szCs w:val="20"/>
          <w:lang w:eastAsia="zh-CN"/>
        </w:rPr>
        <w:t>ВЫВОД: Эффективность реализации в отчетном году признается достаточно эффективной.</w:t>
      </w:r>
    </w:p>
    <w:p w:rsidR="00AE777A" w:rsidRDefault="00AE777A" w:rsidP="00681C9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E777A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ОТЧЕТ  1</w:t>
      </w:r>
      <w:r>
        <w:rPr>
          <w:rFonts w:ascii="Times New Roman" w:hAnsi="Times New Roman"/>
          <w:b/>
          <w:sz w:val="20"/>
          <w:szCs w:val="20"/>
        </w:rPr>
        <w:t>0</w:t>
      </w:r>
    </w:p>
    <w:p w:rsidR="00AE777A" w:rsidRPr="00286570" w:rsidRDefault="00AE777A" w:rsidP="00286570">
      <w:pPr>
        <w:shd w:val="clear" w:color="auto" w:fill="FFFFFF"/>
        <w:spacing w:after="900" w:line="322" w:lineRule="exact"/>
        <w:jc w:val="center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>О финансировании и осво</w:t>
      </w:r>
      <w:r>
        <w:rPr>
          <w:rFonts w:ascii="Times New Roman" w:hAnsi="Times New Roman"/>
          <w:sz w:val="20"/>
          <w:szCs w:val="20"/>
        </w:rPr>
        <w:t xml:space="preserve">ении проводимых программных  </w:t>
      </w:r>
      <w:r w:rsidRPr="00DE45BF">
        <w:rPr>
          <w:rFonts w:ascii="Times New Roman" w:hAnsi="Times New Roman"/>
          <w:sz w:val="20"/>
          <w:szCs w:val="20"/>
        </w:rPr>
        <w:t>Муниципальная программа "Профилактика проявлений терроризма, экстремизма и межнациональных конфликтов, административных и уголовных правонарушений, а так же профилактика нарушений иных требований осуществляемых органом муниципального контроля – Администрацией Советского сельского поселения"</w:t>
      </w:r>
      <w:r>
        <w:rPr>
          <w:rFonts w:ascii="Times New Roman" w:hAnsi="Times New Roman"/>
          <w:sz w:val="20"/>
          <w:szCs w:val="20"/>
        </w:rPr>
        <w:t xml:space="preserve">  </w:t>
      </w:r>
      <w:r w:rsidRPr="00286570">
        <w:rPr>
          <w:rFonts w:ascii="Times New Roman" w:hAnsi="Times New Roman"/>
          <w:sz w:val="20"/>
          <w:szCs w:val="20"/>
        </w:rPr>
        <w:t>на «01»января  202</w:t>
      </w:r>
      <w:r>
        <w:rPr>
          <w:rFonts w:ascii="Times New Roman" w:hAnsi="Times New Roman"/>
          <w:sz w:val="20"/>
          <w:szCs w:val="20"/>
        </w:rPr>
        <w:t>6</w:t>
      </w:r>
      <w:r w:rsidRPr="00286570">
        <w:rPr>
          <w:rFonts w:ascii="Times New Roman" w:hAnsi="Times New Roman"/>
          <w:sz w:val="20"/>
          <w:szCs w:val="20"/>
        </w:rPr>
        <w:t xml:space="preserve"> г.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Pr="00286570">
        <w:rPr>
          <w:rFonts w:ascii="Times New Roman" w:hAnsi="Times New Roman"/>
          <w:sz w:val="20"/>
          <w:szCs w:val="20"/>
        </w:rPr>
        <w:t>(тыс. рублей)</w:t>
      </w:r>
    </w:p>
    <w:tbl>
      <w:tblPr>
        <w:tblW w:w="15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2976"/>
        <w:gridCol w:w="992"/>
        <w:gridCol w:w="1417"/>
        <w:gridCol w:w="1360"/>
        <w:gridCol w:w="2404"/>
        <w:gridCol w:w="1924"/>
        <w:gridCol w:w="1554"/>
        <w:gridCol w:w="2116"/>
        <w:gridCol w:w="9"/>
      </w:tblGrid>
      <w:tr w:rsidR="00AE777A" w:rsidRPr="0017753A" w:rsidTr="00DE45BF">
        <w:trPr>
          <w:trHeight w:val="3154"/>
        </w:trPr>
        <w:tc>
          <w:tcPr>
            <w:tcW w:w="39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9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141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Муниципальный заказчик - главный распорядитель средств местного бюджета</w:t>
            </w:r>
          </w:p>
        </w:tc>
        <w:tc>
          <w:tcPr>
            <w:tcW w:w="136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40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Объем ассигнований в соответствии с постановлением Администрации Советского сельского поселения об утверждении Программы</w:t>
            </w:r>
          </w:p>
        </w:tc>
        <w:tc>
          <w:tcPr>
            <w:tcW w:w="192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Уточненный план ассигнований на текущий год</w:t>
            </w:r>
          </w:p>
        </w:tc>
        <w:tc>
          <w:tcPr>
            <w:tcW w:w="155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Исполнено (кассовые расходы)</w:t>
            </w:r>
          </w:p>
        </w:tc>
        <w:tc>
          <w:tcPr>
            <w:tcW w:w="2125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Объемы неосвоенных средств и причины их 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86570">
              <w:rPr>
                <w:rFonts w:ascii="Times New Roman" w:hAnsi="Times New Roman"/>
                <w:sz w:val="20"/>
                <w:szCs w:val="20"/>
              </w:rPr>
              <w:t>освоения</w:t>
            </w:r>
          </w:p>
        </w:tc>
      </w:tr>
      <w:tr w:rsidR="00AE777A" w:rsidRPr="0017753A" w:rsidTr="00DE45BF">
        <w:trPr>
          <w:trHeight w:val="389"/>
        </w:trPr>
        <w:tc>
          <w:tcPr>
            <w:tcW w:w="39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0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2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5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AE777A" w:rsidRPr="0017753A" w:rsidTr="00DE45BF">
        <w:trPr>
          <w:trHeight w:val="374"/>
        </w:trPr>
        <w:tc>
          <w:tcPr>
            <w:tcW w:w="39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мероприятие: </w:t>
            </w:r>
          </w:p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 «Обеспечение переданных полномочий на осуществление первичного воинского учета»</w:t>
            </w:r>
          </w:p>
        </w:tc>
        <w:tc>
          <w:tcPr>
            <w:tcW w:w="99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На этапы не делится </w:t>
            </w:r>
          </w:p>
        </w:tc>
        <w:tc>
          <w:tcPr>
            <w:tcW w:w="1417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Администрация Советского сельского поселения</w:t>
            </w:r>
          </w:p>
        </w:tc>
        <w:tc>
          <w:tcPr>
            <w:tcW w:w="1360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404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268,206</w:t>
            </w:r>
          </w:p>
        </w:tc>
        <w:tc>
          <w:tcPr>
            <w:tcW w:w="192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268,206</w:t>
            </w:r>
          </w:p>
        </w:tc>
        <w:tc>
          <w:tcPr>
            <w:tcW w:w="155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268,206</w:t>
            </w:r>
          </w:p>
        </w:tc>
        <w:tc>
          <w:tcPr>
            <w:tcW w:w="2125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E777A" w:rsidRPr="0017753A" w:rsidTr="00DE45BF">
        <w:trPr>
          <w:trHeight w:val="686"/>
        </w:trPr>
        <w:tc>
          <w:tcPr>
            <w:tcW w:w="39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Бюджет субъекта РФ</w:t>
            </w:r>
          </w:p>
        </w:tc>
        <w:tc>
          <w:tcPr>
            <w:tcW w:w="2404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268,206</w:t>
            </w:r>
          </w:p>
        </w:tc>
        <w:tc>
          <w:tcPr>
            <w:tcW w:w="192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268,206</w:t>
            </w:r>
          </w:p>
        </w:tc>
        <w:tc>
          <w:tcPr>
            <w:tcW w:w="155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268,206</w:t>
            </w:r>
          </w:p>
        </w:tc>
        <w:tc>
          <w:tcPr>
            <w:tcW w:w="2125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E777A" w:rsidRPr="0017753A" w:rsidTr="00DE45BF">
        <w:trPr>
          <w:gridAfter w:val="1"/>
          <w:wAfter w:w="9" w:type="dxa"/>
          <w:trHeight w:val="677"/>
        </w:trPr>
        <w:tc>
          <w:tcPr>
            <w:tcW w:w="39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04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24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4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1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AE777A" w:rsidRPr="00286570" w:rsidRDefault="00AE777A" w:rsidP="00286570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sectPr w:rsidR="00AE777A" w:rsidRPr="00286570">
          <w:pgSz w:w="16837" w:h="11905" w:orient="landscape"/>
          <w:pgMar w:top="1440" w:right="1080" w:bottom="1440" w:left="1080" w:header="0" w:footer="3" w:gutter="0"/>
          <w:cols w:space="720"/>
        </w:sect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ОТЧЕТ</w:t>
      </w:r>
    </w:p>
    <w:p w:rsidR="00AE777A" w:rsidRPr="00286570" w:rsidRDefault="00AE777A" w:rsidP="00286570">
      <w:pPr>
        <w:shd w:val="clear" w:color="auto" w:fill="FFFFFF"/>
        <w:spacing w:after="900" w:line="322" w:lineRule="exact"/>
        <w:jc w:val="center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 xml:space="preserve">о финансировании и освоении проводимых программных мероприятия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Pr="00DE45BF">
        <w:rPr>
          <w:rFonts w:ascii="Times New Roman" w:hAnsi="Times New Roman"/>
          <w:sz w:val="20"/>
          <w:szCs w:val="20"/>
        </w:rPr>
        <w:t>Муниципальная программа "Профилактика проявлений терроризма, экстремизма и межнациональных конфликтов, административных и уголовных правонарушений, а так же профилактика нарушений иных требований осуществляемых органом муниципального контроля – Администрацией Советского сельского поселения</w:t>
      </w:r>
      <w:r w:rsidRPr="00DE45BF">
        <w:rPr>
          <w:rFonts w:ascii="Times New Roman" w:hAnsi="Times New Roman"/>
          <w:b/>
          <w:sz w:val="20"/>
          <w:szCs w:val="20"/>
        </w:rPr>
        <w:t>"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286570">
        <w:rPr>
          <w:rFonts w:ascii="Times New Roman" w:hAnsi="Times New Roman"/>
          <w:b/>
          <w:sz w:val="20"/>
          <w:szCs w:val="20"/>
        </w:rPr>
        <w:t xml:space="preserve"> </w:t>
      </w:r>
      <w:r w:rsidRPr="00286570">
        <w:rPr>
          <w:rFonts w:ascii="Times New Roman" w:hAnsi="Times New Roman"/>
          <w:sz w:val="18"/>
          <w:szCs w:val="18"/>
        </w:rPr>
        <w:t xml:space="preserve"> «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20"/>
          <w:szCs w:val="20"/>
        </w:rPr>
        <w:t>на «01»января  2026</w:t>
      </w:r>
      <w:r w:rsidRPr="00286570">
        <w:rPr>
          <w:rFonts w:ascii="Times New Roman" w:hAnsi="Times New Roman"/>
          <w:sz w:val="20"/>
          <w:szCs w:val="20"/>
        </w:rPr>
        <w:t xml:space="preserve"> г.</w:t>
      </w:r>
    </w:p>
    <w:p w:rsidR="00AE777A" w:rsidRPr="00286570" w:rsidRDefault="00AE777A" w:rsidP="0028657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 xml:space="preserve"> (тыс. рублей)</w:t>
      </w: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1"/>
        <w:gridCol w:w="852"/>
        <w:gridCol w:w="1276"/>
        <w:gridCol w:w="1134"/>
        <w:gridCol w:w="993"/>
        <w:gridCol w:w="850"/>
        <w:gridCol w:w="1276"/>
        <w:gridCol w:w="1134"/>
        <w:gridCol w:w="1134"/>
        <w:gridCol w:w="992"/>
        <w:gridCol w:w="1276"/>
        <w:gridCol w:w="1134"/>
        <w:gridCol w:w="992"/>
        <w:gridCol w:w="851"/>
        <w:gridCol w:w="1275"/>
      </w:tblGrid>
      <w:tr w:rsidR="00AE777A" w:rsidRPr="0017753A" w:rsidTr="002B513C">
        <w:trPr>
          <w:trHeight w:val="2623"/>
        </w:trPr>
        <w:tc>
          <w:tcPr>
            <w:tcW w:w="251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52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Наименование меро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приятия</w:t>
            </w:r>
          </w:p>
        </w:tc>
        <w:tc>
          <w:tcPr>
            <w:tcW w:w="4253" w:type="dxa"/>
            <w:gridSpan w:val="4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Объем ассигнований в соответствии с постановлением Администрации Советского сельского поселения об утверждении Программы</w:t>
            </w:r>
          </w:p>
        </w:tc>
        <w:tc>
          <w:tcPr>
            <w:tcW w:w="4536" w:type="dxa"/>
            <w:gridSpan w:val="4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Уточненный план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ассигнований на год</w:t>
            </w:r>
          </w:p>
        </w:tc>
        <w:tc>
          <w:tcPr>
            <w:tcW w:w="4253" w:type="dxa"/>
            <w:gridSpan w:val="4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Исполнено (кассовые расходы)</w:t>
            </w:r>
          </w:p>
        </w:tc>
        <w:tc>
          <w:tcPr>
            <w:tcW w:w="127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Объемы неосвоенных средств и причины их не</w:t>
            </w: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освоения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(по источникам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финансирования)</w:t>
            </w:r>
          </w:p>
        </w:tc>
      </w:tr>
      <w:tr w:rsidR="00AE777A" w:rsidRPr="0017753A" w:rsidTr="002B513C">
        <w:trPr>
          <w:trHeight w:val="1718"/>
        </w:trPr>
        <w:tc>
          <w:tcPr>
            <w:tcW w:w="251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993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85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99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ный бюд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жет</w:t>
            </w:r>
          </w:p>
        </w:tc>
        <w:tc>
          <w:tcPr>
            <w:tcW w:w="85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27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2B513C">
        <w:trPr>
          <w:trHeight w:val="346"/>
        </w:trPr>
        <w:tc>
          <w:tcPr>
            <w:tcW w:w="25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E777A" w:rsidRPr="0017753A" w:rsidTr="00DE45BF">
        <w:trPr>
          <w:trHeight w:val="902"/>
        </w:trPr>
        <w:tc>
          <w:tcPr>
            <w:tcW w:w="25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 по Про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грамме</w:t>
            </w:r>
          </w:p>
        </w:tc>
        <w:tc>
          <w:tcPr>
            <w:tcW w:w="12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268,206</w:t>
            </w:r>
          </w:p>
        </w:tc>
        <w:tc>
          <w:tcPr>
            <w:tcW w:w="1134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268,206</w:t>
            </w:r>
          </w:p>
        </w:tc>
        <w:tc>
          <w:tcPr>
            <w:tcW w:w="993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:rsidR="00AE777A" w:rsidRPr="00286570" w:rsidRDefault="00AE777A" w:rsidP="006E5132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268,206</w:t>
            </w:r>
          </w:p>
        </w:tc>
        <w:tc>
          <w:tcPr>
            <w:tcW w:w="1134" w:type="dxa"/>
          </w:tcPr>
          <w:p w:rsidR="00AE777A" w:rsidRPr="00286570" w:rsidRDefault="00AE777A" w:rsidP="006E5132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268,206</w:t>
            </w:r>
          </w:p>
        </w:tc>
        <w:tc>
          <w:tcPr>
            <w:tcW w:w="1134" w:type="dxa"/>
          </w:tcPr>
          <w:p w:rsidR="00AE777A" w:rsidRPr="00286570" w:rsidRDefault="00AE777A" w:rsidP="006E513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AE777A" w:rsidRPr="00286570" w:rsidRDefault="00AE777A" w:rsidP="006E513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:rsidR="00AE777A" w:rsidRPr="00286570" w:rsidRDefault="00AE777A" w:rsidP="006E5132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268,206</w:t>
            </w:r>
          </w:p>
        </w:tc>
        <w:tc>
          <w:tcPr>
            <w:tcW w:w="1134" w:type="dxa"/>
          </w:tcPr>
          <w:p w:rsidR="00AE777A" w:rsidRPr="00286570" w:rsidRDefault="00AE777A" w:rsidP="006E5132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268,206</w:t>
            </w:r>
          </w:p>
        </w:tc>
        <w:tc>
          <w:tcPr>
            <w:tcW w:w="992" w:type="dxa"/>
          </w:tcPr>
          <w:p w:rsidR="00AE777A" w:rsidRPr="00286570" w:rsidRDefault="00AE777A" w:rsidP="006E513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AE777A" w:rsidRPr="00286570" w:rsidRDefault="00AE777A" w:rsidP="006E513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AE777A" w:rsidRPr="00286570" w:rsidRDefault="00AE777A" w:rsidP="00286570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sectPr w:rsidR="00AE777A" w:rsidRPr="00286570">
          <w:pgSz w:w="16837" w:h="11905" w:orient="landscape"/>
          <w:pgMar w:top="1440" w:right="1080" w:bottom="1440" w:left="1080" w:header="0" w:footer="3" w:gutter="0"/>
          <w:cols w:space="720"/>
        </w:sectPr>
      </w:pPr>
    </w:p>
    <w:p w:rsidR="00AE777A" w:rsidRPr="00286570" w:rsidRDefault="00AE777A" w:rsidP="0028657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E777A" w:rsidRPr="00286570" w:rsidRDefault="00AE777A" w:rsidP="0028657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Целевые показатели Программы</w:t>
      </w:r>
    </w:p>
    <w:p w:rsidR="00AE777A" w:rsidRPr="00286570" w:rsidRDefault="00AE777A" w:rsidP="0028657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7641"/>
        <w:gridCol w:w="851"/>
        <w:gridCol w:w="2835"/>
        <w:gridCol w:w="2976"/>
      </w:tblGrid>
      <w:tr w:rsidR="00AE777A" w:rsidRPr="0017753A" w:rsidTr="00286570">
        <w:trPr>
          <w:trHeight w:val="1104"/>
        </w:trPr>
        <w:tc>
          <w:tcPr>
            <w:tcW w:w="547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7641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показателей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результативности</w:t>
            </w:r>
          </w:p>
        </w:tc>
        <w:tc>
          <w:tcPr>
            <w:tcW w:w="851" w:type="dxa"/>
            <w:vMerge w:val="restart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5811" w:type="dxa"/>
            <w:gridSpan w:val="2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Ожидаемые значения целевых показателей,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предусмотренные Программой</w:t>
            </w:r>
          </w:p>
        </w:tc>
      </w:tr>
      <w:tr w:rsidR="00AE777A" w:rsidRPr="0017753A" w:rsidTr="00286570">
        <w:trPr>
          <w:trHeight w:val="1478"/>
        </w:trPr>
        <w:tc>
          <w:tcPr>
            <w:tcW w:w="547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1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8657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реализации Программы</w:t>
            </w:r>
          </w:p>
        </w:tc>
        <w:tc>
          <w:tcPr>
            <w:tcW w:w="29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8657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реализации Программы</w:t>
            </w:r>
          </w:p>
        </w:tc>
      </w:tr>
      <w:tr w:rsidR="00AE777A" w:rsidRPr="0017753A" w:rsidTr="00286570">
        <w:trPr>
          <w:trHeight w:val="389"/>
        </w:trPr>
        <w:tc>
          <w:tcPr>
            <w:tcW w:w="54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4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AE777A" w:rsidRPr="0017753A" w:rsidTr="00286570">
        <w:trPr>
          <w:trHeight w:val="710"/>
        </w:trPr>
        <w:tc>
          <w:tcPr>
            <w:tcW w:w="547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641" w:type="dxa"/>
          </w:tcPr>
          <w:p w:rsidR="00AE777A" w:rsidRPr="00934A9C" w:rsidRDefault="00AE777A" w:rsidP="00934A9C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934A9C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934A9C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ab/>
              <w:t>Противодействия про</w:t>
            </w: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никновению в общественное созна</w:t>
            </w:r>
            <w:r w:rsidRPr="00934A9C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ние идей религиозного фундаментализма, экстремизма и    нетерпимости.                                       </w:t>
            </w:r>
          </w:p>
          <w:p w:rsidR="00AE777A" w:rsidRPr="00934A9C" w:rsidRDefault="00AE777A" w:rsidP="00934A9C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934A9C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934A9C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ab/>
              <w:t xml:space="preserve">Совершенствование форм и методов работы органов местно-го самоуправления по </w:t>
            </w: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профилактике проявлений ксенофо</w:t>
            </w:r>
            <w:r w:rsidRPr="00934A9C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бии, национальной и р</w:t>
            </w: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асовой нетерпимости, противодей</w:t>
            </w:r>
            <w:r w:rsidRPr="00934A9C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ствию этнической дискриминации.                                      </w:t>
            </w:r>
          </w:p>
          <w:p w:rsidR="00AE777A" w:rsidRPr="00934A9C" w:rsidRDefault="00AE777A" w:rsidP="00934A9C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934A9C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934A9C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ab/>
              <w:t>Повышение уровня взаимодействия с правоохранительными органами по вопросам п</w:t>
            </w: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рофилактики противодействия тер</w:t>
            </w:r>
            <w:r w:rsidRPr="00934A9C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роризму и экстремизму, </w:t>
            </w: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уголовных преступлений и админи</w:t>
            </w:r>
            <w:r w:rsidRPr="00934A9C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стративных правонарушений.</w:t>
            </w:r>
          </w:p>
          <w:p w:rsidR="00AE777A" w:rsidRPr="00934A9C" w:rsidRDefault="00AE777A" w:rsidP="00934A9C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934A9C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4.</w:t>
            </w:r>
            <w:r w:rsidRPr="00934A9C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ab/>
              <w:t>Повышение уровня ко</w:t>
            </w: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мпетентности сотрудников муници</w:t>
            </w:r>
            <w:r w:rsidRPr="00934A9C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пальных учреждений в во</w:t>
            </w: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просах миграционной и националь</w:t>
            </w:r>
            <w:r w:rsidRPr="00934A9C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ной политики, способах формирования толерантной среды и противодействия террор</w:t>
            </w: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изму, экстремизму, иных правона</w:t>
            </w:r>
            <w:r w:rsidRPr="00934A9C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рушений.</w:t>
            </w:r>
          </w:p>
          <w:p w:rsidR="00AE777A" w:rsidRPr="00934A9C" w:rsidRDefault="00AE777A" w:rsidP="00934A9C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934A9C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934A9C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ab/>
              <w:t>Снижение уровня административных правонарушений на территории муниципального образования Советское сельское поселение Советского района Республики Крым.</w:t>
            </w:r>
          </w:p>
          <w:p w:rsidR="00AE777A" w:rsidRPr="00286570" w:rsidRDefault="00AE777A" w:rsidP="00934A9C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934A9C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6.</w:t>
            </w:r>
            <w:r w:rsidRPr="00934A9C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ab/>
              <w:t>Снижения уровня уголовных преступлений совершаемых на территории муниципального образования Советское сельское поселение Советского района Республики Крым.</w:t>
            </w:r>
          </w:p>
          <w:p w:rsidR="00AE777A" w:rsidRPr="00286570" w:rsidRDefault="00AE777A" w:rsidP="00286570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E777A" w:rsidRPr="00286570" w:rsidRDefault="00AE777A" w:rsidP="00286570">
            <w:pPr>
              <w:spacing w:after="0" w:line="36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%.</w:t>
            </w:r>
          </w:p>
        </w:tc>
        <w:tc>
          <w:tcPr>
            <w:tcW w:w="2835" w:type="dxa"/>
          </w:tcPr>
          <w:p w:rsidR="00AE777A" w:rsidRPr="00286570" w:rsidRDefault="00AE777A" w:rsidP="0028657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76" w:type="dxa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AE777A" w:rsidRPr="00286570" w:rsidRDefault="00AE777A" w:rsidP="00286570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286570">
        <w:rPr>
          <w:rFonts w:ascii="Times New Roman" w:hAnsi="Times New Roman"/>
          <w:b/>
          <w:sz w:val="20"/>
          <w:szCs w:val="20"/>
          <w:lang w:eastAsia="ru-RU"/>
        </w:rPr>
        <w:t>Об оценке эффективности реализации муниципальной программы за отчетный финансовый год и за весь период реализации годов</w:t>
      </w:r>
    </w:p>
    <w:p w:rsidR="00AE777A" w:rsidRPr="00286570" w:rsidRDefault="00AE777A" w:rsidP="00286570">
      <w:pPr>
        <w:tabs>
          <w:tab w:val="left" w:leader="underscore" w:pos="2886"/>
          <w:tab w:val="left" w:leader="underscore" w:pos="8118"/>
        </w:tabs>
        <w:spacing w:after="0" w:line="240" w:lineRule="auto"/>
        <w:ind w:right="-36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4964" w:type="dxa"/>
        <w:tblInd w:w="-352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63"/>
        <w:gridCol w:w="1276"/>
        <w:gridCol w:w="992"/>
        <w:gridCol w:w="1418"/>
        <w:gridCol w:w="992"/>
        <w:gridCol w:w="1134"/>
        <w:gridCol w:w="1134"/>
        <w:gridCol w:w="1276"/>
        <w:gridCol w:w="1276"/>
        <w:gridCol w:w="1275"/>
        <w:gridCol w:w="1134"/>
        <w:gridCol w:w="1134"/>
        <w:gridCol w:w="1560"/>
      </w:tblGrid>
      <w:tr w:rsidR="00AE777A" w:rsidRPr="0017753A" w:rsidTr="00286570">
        <w:trPr>
          <w:trHeight w:val="1155"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п/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й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тивности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Едини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ца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изме-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рения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Ожидаемые значения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целевых показателей,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предусмотренные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программой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Фактически достигнутые значения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показателей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286570">
        <w:trPr>
          <w:trHeight w:val="544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2023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2024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2023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2024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286570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</w:tr>
      <w:tr w:rsidR="00AE777A" w:rsidRPr="0017753A" w:rsidTr="00286570">
        <w:trPr>
          <w:trHeight w:val="2535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286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777A" w:rsidRPr="0017753A" w:rsidTr="00286570">
        <w:trPr>
          <w:trHeight w:val="312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 w:rsidR="00AE777A" w:rsidRPr="0017753A" w:rsidTr="00286570">
        <w:trPr>
          <w:trHeight w:val="302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286570">
        <w:trPr>
          <w:trHeight w:val="269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286570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286570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286570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286570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286570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286570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286570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286570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286570">
        <w:rPr>
          <w:rFonts w:ascii="Times New Roman" w:hAnsi="Times New Roman"/>
          <w:b/>
          <w:bCs/>
          <w:sz w:val="20"/>
          <w:szCs w:val="20"/>
          <w:lang w:eastAsia="ru-RU"/>
        </w:rPr>
        <w:t>Система оценки эффективности реализации муниципальной программы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 xml:space="preserve">«Муниципальная программа «Осуществление первичного воинского учета муниципального образования  Советское сельское поселение Советского района Республики Крым» 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результативности  по  каждому  индикатору  и  показателю муниципальной  программы и подпрограммы, входящей в состав  муниципальной программы, проводится по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 = Tfi / TNi x 100, где: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 - степень достижения i – индикатора и показателя;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Tfi - фактическое значение индикатора и показателя;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TNi - установленное целевое значение индикатора и показателя.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Ei=100/100*100=100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результативности  реализации  муниципальной  программы  в  целом проводится по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 = Сумма Ei/n х 100%, где: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 - результативность реализации муниципальной программы;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n - количество индикаторов и показателей.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Е=100/1*100%=100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степени  полноты  использования  бюджетных  ассигнований, предусмотренных  на  реализацию   программы,  производится  по  следующей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= ЗФ / ЗП х 100, где: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- полнота использования бюджетных ассигнований;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ЗФ- фактическое использование  бюджетных ассигнований  на реализацию муниципальной программы в соответствующем периоде;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ЗП  -  запланированные  бюджетные  ассигнования  на  реализацию муниципальной программы в соответствующем периоде.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 xml:space="preserve">П= </w:t>
      </w:r>
      <w:r>
        <w:rPr>
          <w:rFonts w:ascii="Times New Roman" w:hAnsi="Times New Roman"/>
          <w:sz w:val="20"/>
          <w:szCs w:val="20"/>
          <w:lang w:eastAsia="ru-RU"/>
        </w:rPr>
        <w:t xml:space="preserve">268,206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тыс.</w:t>
      </w:r>
      <w:r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руб./</w:t>
      </w:r>
      <w:r w:rsidRPr="00286570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DE45BF">
        <w:rPr>
          <w:rFonts w:ascii="Times New Roman" w:hAnsi="Times New Roman"/>
          <w:sz w:val="20"/>
          <w:szCs w:val="20"/>
          <w:lang w:eastAsia="ru-RU"/>
        </w:rPr>
        <w:t xml:space="preserve">268,206 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тыс.</w:t>
      </w:r>
      <w:r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руб. </w:t>
      </w:r>
      <w:r w:rsidRPr="00286570">
        <w:rPr>
          <w:rFonts w:ascii="Times New Roman" w:hAnsi="Times New Roman"/>
          <w:sz w:val="20"/>
          <w:szCs w:val="20"/>
          <w:lang w:eastAsia="ru-RU"/>
        </w:rPr>
        <w:t>*100=100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эффективности  использования  бюджетных  ассигнований  на реализацию муниципальной программы производится по следующей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 = Е / П х 100, где: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 - эффективность использования бюджетных ассигнований;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- полнота использования бюджетных ассигнований;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 - результативность реализации муниципальной программы.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БЭ=50/50*100=100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эффективности реализации  муниципальной  программы производится по следующей формуле: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Э = Е + П + БЭ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Э=100+100+99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При  оценке  эффективности  реализации  муниципальной  программы устанавливаются следующие критерии: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 значение  показателя  Э  равно  или  более  300,  но  менее  330 - эффективность реализации муниципальной программы оценивается как высокая;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 xml:space="preserve">-  если  значение  показателя  Э  равно  или  больше  290,  но  меньше  300  - эффективность  реализации  муниципальной  программы  оценивается  как соответствующая запланированной; 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значение показателя Э равно или больше  280, но меньше  290 -   эффективность реализации  муниципальной  программы оценивается как удовлетворительная;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 значение  показателя  Э  меньше  280 - эффективность  реализации муниципальной программы оценивается как неудовлетворительная.</w:t>
      </w:r>
    </w:p>
    <w:p w:rsidR="00AE777A" w:rsidRPr="00286570" w:rsidRDefault="00AE777A" w:rsidP="0028657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/>
          <w:bCs/>
          <w:sz w:val="20"/>
          <w:szCs w:val="20"/>
          <w:lang w:eastAsia="ru-RU"/>
        </w:rPr>
      </w:pPr>
      <w:r w:rsidRPr="00286570">
        <w:rPr>
          <w:rFonts w:ascii="Times New Roman" w:hAnsi="Times New Roman"/>
          <w:bCs/>
          <w:sz w:val="20"/>
          <w:szCs w:val="20"/>
          <w:lang w:eastAsia="ru-RU"/>
        </w:rPr>
        <w:t>Показатель Э по программе составил 300- эффективность реализации  муниципальной программы оценивается как высокая.</w:t>
      </w:r>
    </w:p>
    <w:p w:rsidR="00AE777A" w:rsidRDefault="00AE777A" w:rsidP="002B513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/>
          <w:bCs/>
          <w:sz w:val="20"/>
          <w:szCs w:val="20"/>
          <w:lang w:eastAsia="ru-RU"/>
        </w:rPr>
      </w:pPr>
      <w:r w:rsidRPr="00286570">
        <w:rPr>
          <w:rFonts w:ascii="Times New Roman" w:hAnsi="Times New Roman"/>
          <w:bCs/>
          <w:sz w:val="20"/>
          <w:szCs w:val="20"/>
          <w:lang w:eastAsia="ru-RU"/>
        </w:rPr>
        <w:t>ВЫВОД: Эффективность реализации в отчетном году признается достаточно эффективной.</w:t>
      </w:r>
    </w:p>
    <w:p w:rsidR="00AE777A" w:rsidRDefault="00AE777A" w:rsidP="002B513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/>
          <w:bCs/>
          <w:sz w:val="20"/>
          <w:szCs w:val="20"/>
          <w:lang w:eastAsia="ru-RU"/>
        </w:rPr>
      </w:pPr>
    </w:p>
    <w:p w:rsidR="00AE777A" w:rsidRPr="00286570" w:rsidRDefault="00AE777A" w:rsidP="00DE45B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ОТЧЕТ  1</w:t>
      </w:r>
      <w:r>
        <w:rPr>
          <w:rFonts w:ascii="Times New Roman" w:hAnsi="Times New Roman"/>
          <w:b/>
          <w:sz w:val="20"/>
          <w:szCs w:val="20"/>
        </w:rPr>
        <w:t>2</w:t>
      </w:r>
    </w:p>
    <w:p w:rsidR="00AE777A" w:rsidRPr="00286570" w:rsidRDefault="00AE777A" w:rsidP="00DE45BF">
      <w:pPr>
        <w:shd w:val="clear" w:color="auto" w:fill="FFFFFF"/>
        <w:spacing w:after="900" w:line="322" w:lineRule="exact"/>
        <w:jc w:val="center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>О финансировании и осво</w:t>
      </w:r>
      <w:r>
        <w:rPr>
          <w:rFonts w:ascii="Times New Roman" w:hAnsi="Times New Roman"/>
          <w:sz w:val="20"/>
          <w:szCs w:val="20"/>
        </w:rPr>
        <w:t>ении проводимых программных меро</w:t>
      </w:r>
      <w:r w:rsidRPr="00286570">
        <w:rPr>
          <w:rFonts w:ascii="Times New Roman" w:hAnsi="Times New Roman"/>
          <w:sz w:val="20"/>
          <w:szCs w:val="20"/>
        </w:rPr>
        <w:t xml:space="preserve">приятий </w:t>
      </w:r>
      <w:r w:rsidRPr="00496201">
        <w:rPr>
          <w:rFonts w:ascii="Times New Roman" w:hAnsi="Times New Roman"/>
          <w:sz w:val="18"/>
          <w:szCs w:val="18"/>
        </w:rPr>
        <w:t>Муниципальная программа "Развитие субъектов малого и среднего предпринимательства Советского сельского поселения Советского района Республики Крым"</w:t>
      </w:r>
      <w:r>
        <w:rPr>
          <w:rFonts w:ascii="Times New Roman" w:hAnsi="Times New Roman"/>
          <w:sz w:val="18"/>
          <w:szCs w:val="18"/>
        </w:rPr>
        <w:t xml:space="preserve"> </w:t>
      </w:r>
      <w:r w:rsidRPr="00286570">
        <w:rPr>
          <w:rFonts w:ascii="Times New Roman" w:hAnsi="Times New Roman"/>
          <w:sz w:val="20"/>
          <w:szCs w:val="20"/>
        </w:rPr>
        <w:t>по состоянию на «01»января  202</w:t>
      </w:r>
      <w:r>
        <w:rPr>
          <w:rFonts w:ascii="Times New Roman" w:hAnsi="Times New Roman"/>
          <w:sz w:val="20"/>
          <w:szCs w:val="20"/>
        </w:rPr>
        <w:t>5</w:t>
      </w:r>
      <w:r w:rsidRPr="00286570">
        <w:rPr>
          <w:rFonts w:ascii="Times New Roman" w:hAnsi="Times New Roman"/>
          <w:sz w:val="20"/>
          <w:szCs w:val="20"/>
        </w:rPr>
        <w:t xml:space="preserve"> г.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Pr="00286570">
        <w:rPr>
          <w:rFonts w:ascii="Times New Roman" w:hAnsi="Times New Roman"/>
          <w:sz w:val="20"/>
          <w:szCs w:val="20"/>
        </w:rPr>
        <w:t>(тыс. рублей)</w:t>
      </w:r>
    </w:p>
    <w:tbl>
      <w:tblPr>
        <w:tblW w:w="15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2976"/>
        <w:gridCol w:w="992"/>
        <w:gridCol w:w="1417"/>
        <w:gridCol w:w="1360"/>
        <w:gridCol w:w="2404"/>
        <w:gridCol w:w="1924"/>
        <w:gridCol w:w="1554"/>
        <w:gridCol w:w="2116"/>
        <w:gridCol w:w="9"/>
      </w:tblGrid>
      <w:tr w:rsidR="00AE777A" w:rsidRPr="0017753A" w:rsidTr="00496201">
        <w:trPr>
          <w:trHeight w:val="3154"/>
        </w:trPr>
        <w:tc>
          <w:tcPr>
            <w:tcW w:w="39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97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1417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Муниципальный заказчик - главный распорядитель средств местного бюджета</w:t>
            </w:r>
          </w:p>
        </w:tc>
        <w:tc>
          <w:tcPr>
            <w:tcW w:w="1360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40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Объем ассигнований в соответствии с постановлением Администрации Советского сельского поселения об утверждении Программы</w:t>
            </w:r>
          </w:p>
        </w:tc>
        <w:tc>
          <w:tcPr>
            <w:tcW w:w="192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Уточненный план ассигнований на текущий год</w:t>
            </w:r>
          </w:p>
        </w:tc>
        <w:tc>
          <w:tcPr>
            <w:tcW w:w="155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Исполнено (кассовые расходы)</w:t>
            </w:r>
          </w:p>
        </w:tc>
        <w:tc>
          <w:tcPr>
            <w:tcW w:w="2125" w:type="dxa"/>
            <w:gridSpan w:val="2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Объемы неосвоенных средств и причины их 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86570">
              <w:rPr>
                <w:rFonts w:ascii="Times New Roman" w:hAnsi="Times New Roman"/>
                <w:sz w:val="20"/>
                <w:szCs w:val="20"/>
              </w:rPr>
              <w:t>освоения</w:t>
            </w:r>
          </w:p>
        </w:tc>
      </w:tr>
      <w:tr w:rsidR="00AE777A" w:rsidRPr="0017753A" w:rsidTr="00496201">
        <w:trPr>
          <w:trHeight w:val="389"/>
        </w:trPr>
        <w:tc>
          <w:tcPr>
            <w:tcW w:w="39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0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2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5" w:type="dxa"/>
            <w:gridSpan w:val="2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AE777A" w:rsidRPr="0017753A" w:rsidTr="00496201">
        <w:trPr>
          <w:trHeight w:val="374"/>
        </w:trPr>
        <w:tc>
          <w:tcPr>
            <w:tcW w:w="392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мероприятие: </w:t>
            </w:r>
          </w:p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 «Обеспечение переданных полномочий на осуществление первичного воинского учета»</w:t>
            </w:r>
          </w:p>
        </w:tc>
        <w:tc>
          <w:tcPr>
            <w:tcW w:w="992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На этапы не делится </w:t>
            </w:r>
          </w:p>
        </w:tc>
        <w:tc>
          <w:tcPr>
            <w:tcW w:w="1417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Администрация Советского сельского поселения</w:t>
            </w:r>
          </w:p>
        </w:tc>
        <w:tc>
          <w:tcPr>
            <w:tcW w:w="1360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40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5,200</w:t>
            </w:r>
          </w:p>
        </w:tc>
        <w:tc>
          <w:tcPr>
            <w:tcW w:w="1924" w:type="dxa"/>
          </w:tcPr>
          <w:p w:rsidR="00AE777A" w:rsidRPr="00286570" w:rsidRDefault="00AE777A" w:rsidP="00D10C6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5,200</w:t>
            </w:r>
          </w:p>
        </w:tc>
        <w:tc>
          <w:tcPr>
            <w:tcW w:w="1554" w:type="dxa"/>
          </w:tcPr>
          <w:p w:rsidR="00AE777A" w:rsidRPr="00286570" w:rsidRDefault="00AE777A" w:rsidP="00D10C6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5,200</w:t>
            </w:r>
          </w:p>
        </w:tc>
        <w:tc>
          <w:tcPr>
            <w:tcW w:w="2125" w:type="dxa"/>
            <w:gridSpan w:val="2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E777A" w:rsidRPr="0017753A" w:rsidTr="00496201">
        <w:trPr>
          <w:trHeight w:val="686"/>
        </w:trPr>
        <w:tc>
          <w:tcPr>
            <w:tcW w:w="392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Бюджет субъекта РФ</w:t>
            </w:r>
          </w:p>
        </w:tc>
        <w:tc>
          <w:tcPr>
            <w:tcW w:w="240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5,200</w:t>
            </w:r>
          </w:p>
        </w:tc>
        <w:tc>
          <w:tcPr>
            <w:tcW w:w="1924" w:type="dxa"/>
          </w:tcPr>
          <w:p w:rsidR="00AE777A" w:rsidRPr="00286570" w:rsidRDefault="00AE777A" w:rsidP="00D10C6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5,200</w:t>
            </w:r>
          </w:p>
        </w:tc>
        <w:tc>
          <w:tcPr>
            <w:tcW w:w="1554" w:type="dxa"/>
          </w:tcPr>
          <w:p w:rsidR="00AE777A" w:rsidRPr="00286570" w:rsidRDefault="00AE777A" w:rsidP="00D10C6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5,200</w:t>
            </w:r>
          </w:p>
        </w:tc>
        <w:tc>
          <w:tcPr>
            <w:tcW w:w="2125" w:type="dxa"/>
            <w:gridSpan w:val="2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E777A" w:rsidRPr="0017753A" w:rsidTr="00496201">
        <w:trPr>
          <w:gridAfter w:val="1"/>
          <w:wAfter w:w="9" w:type="dxa"/>
          <w:trHeight w:val="677"/>
        </w:trPr>
        <w:tc>
          <w:tcPr>
            <w:tcW w:w="392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0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2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16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AE777A" w:rsidRPr="00286570" w:rsidRDefault="00AE777A" w:rsidP="00DE45BF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sectPr w:rsidR="00AE777A" w:rsidRPr="00286570">
          <w:pgSz w:w="16837" w:h="11905" w:orient="landscape"/>
          <w:pgMar w:top="1440" w:right="1080" w:bottom="1440" w:left="1080" w:header="0" w:footer="3" w:gutter="0"/>
          <w:cols w:space="720"/>
        </w:sectPr>
      </w:pPr>
    </w:p>
    <w:p w:rsidR="00AE777A" w:rsidRPr="00286570" w:rsidRDefault="00AE777A" w:rsidP="00DE45B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ОТЧЕТ</w:t>
      </w:r>
    </w:p>
    <w:p w:rsidR="00AE777A" w:rsidRPr="00286570" w:rsidRDefault="00AE777A" w:rsidP="00DE45BF">
      <w:pPr>
        <w:shd w:val="clear" w:color="auto" w:fill="FFFFFF"/>
        <w:spacing w:after="900" w:line="322" w:lineRule="exact"/>
        <w:jc w:val="center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 xml:space="preserve">о финансировании и освоении проводимых программных мероприятия  </w:t>
      </w:r>
      <w:r w:rsidRPr="00623845">
        <w:rPr>
          <w:rFonts w:ascii="Times New Roman" w:hAnsi="Times New Roman"/>
          <w:sz w:val="20"/>
          <w:szCs w:val="20"/>
        </w:rPr>
        <w:t>Муниципальная программа "Развитие субъектов малого и среднего предпринимательства Советского сельского поселения Советского района Республики Крым"</w:t>
      </w:r>
      <w:r w:rsidRPr="00286570">
        <w:rPr>
          <w:rFonts w:ascii="Times New Roman" w:hAnsi="Times New Roman"/>
          <w:sz w:val="18"/>
          <w:szCs w:val="18"/>
        </w:rPr>
        <w:t xml:space="preserve"> </w:t>
      </w:r>
      <w:r w:rsidRPr="0028657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 состоянию на «01»января  2025</w:t>
      </w:r>
      <w:r w:rsidRPr="00286570">
        <w:rPr>
          <w:rFonts w:ascii="Times New Roman" w:hAnsi="Times New Roman"/>
          <w:sz w:val="20"/>
          <w:szCs w:val="20"/>
        </w:rPr>
        <w:t xml:space="preserve"> г.</w:t>
      </w:r>
    </w:p>
    <w:p w:rsidR="00AE777A" w:rsidRPr="00286570" w:rsidRDefault="00AE777A" w:rsidP="00DE45B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86570">
        <w:rPr>
          <w:rFonts w:ascii="Times New Roman" w:hAnsi="Times New Roman"/>
          <w:sz w:val="20"/>
          <w:szCs w:val="20"/>
        </w:rPr>
        <w:t xml:space="preserve"> (тыс. рублей)</w:t>
      </w: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1"/>
        <w:gridCol w:w="852"/>
        <w:gridCol w:w="1276"/>
        <w:gridCol w:w="1134"/>
        <w:gridCol w:w="993"/>
        <w:gridCol w:w="850"/>
        <w:gridCol w:w="1276"/>
        <w:gridCol w:w="1134"/>
        <w:gridCol w:w="1134"/>
        <w:gridCol w:w="992"/>
        <w:gridCol w:w="1276"/>
        <w:gridCol w:w="1134"/>
        <w:gridCol w:w="992"/>
        <w:gridCol w:w="851"/>
        <w:gridCol w:w="1275"/>
      </w:tblGrid>
      <w:tr w:rsidR="00AE777A" w:rsidRPr="0017753A" w:rsidTr="00934A9C">
        <w:trPr>
          <w:trHeight w:val="2623"/>
        </w:trPr>
        <w:tc>
          <w:tcPr>
            <w:tcW w:w="251" w:type="dxa"/>
            <w:vMerge w:val="restart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52" w:type="dxa"/>
            <w:vMerge w:val="restart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Наименование меро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приятия</w:t>
            </w:r>
          </w:p>
        </w:tc>
        <w:tc>
          <w:tcPr>
            <w:tcW w:w="4253" w:type="dxa"/>
            <w:gridSpan w:val="4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Объем ассигнований в соответствии с постановлением Администрации Советского сельского поселения об утверждении Программы</w:t>
            </w:r>
          </w:p>
        </w:tc>
        <w:tc>
          <w:tcPr>
            <w:tcW w:w="4536" w:type="dxa"/>
            <w:gridSpan w:val="4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Уточненный план</w:t>
            </w:r>
          </w:p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ассигнований на год</w:t>
            </w:r>
          </w:p>
        </w:tc>
        <w:tc>
          <w:tcPr>
            <w:tcW w:w="4253" w:type="dxa"/>
            <w:gridSpan w:val="4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Исполнено (кассовые расходы)</w:t>
            </w:r>
          </w:p>
        </w:tc>
        <w:tc>
          <w:tcPr>
            <w:tcW w:w="127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Объемы неосвоенных средств и причины их не</w:t>
            </w: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освоения</w:t>
            </w:r>
          </w:p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(по источникам</w:t>
            </w:r>
          </w:p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финансирования)</w:t>
            </w:r>
          </w:p>
        </w:tc>
      </w:tr>
      <w:tr w:rsidR="00AE777A" w:rsidRPr="0017753A" w:rsidTr="00934A9C">
        <w:trPr>
          <w:trHeight w:val="1718"/>
        </w:trPr>
        <w:tc>
          <w:tcPr>
            <w:tcW w:w="251" w:type="dxa"/>
            <w:vMerge/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vMerge/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993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850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99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ный бюд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жет</w:t>
            </w:r>
          </w:p>
        </w:tc>
        <w:tc>
          <w:tcPr>
            <w:tcW w:w="851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27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346"/>
        </w:trPr>
        <w:tc>
          <w:tcPr>
            <w:tcW w:w="251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E777A" w:rsidRPr="0017753A" w:rsidTr="00496201">
        <w:trPr>
          <w:trHeight w:val="902"/>
        </w:trPr>
        <w:tc>
          <w:tcPr>
            <w:tcW w:w="251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 по Про</w:t>
            </w: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грамме</w:t>
            </w:r>
          </w:p>
        </w:tc>
        <w:tc>
          <w:tcPr>
            <w:tcW w:w="1276" w:type="dxa"/>
          </w:tcPr>
          <w:p w:rsidR="00AE777A" w:rsidRPr="00496201" w:rsidRDefault="00AE777A" w:rsidP="00496201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496201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5,200</w:t>
            </w:r>
          </w:p>
          <w:p w:rsidR="00AE777A" w:rsidRPr="00286570" w:rsidRDefault="00AE777A" w:rsidP="00496201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496201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5,200</w:t>
            </w:r>
          </w:p>
        </w:tc>
        <w:tc>
          <w:tcPr>
            <w:tcW w:w="993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496201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5,200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496201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5,200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496201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5,200</w:t>
            </w:r>
          </w:p>
        </w:tc>
        <w:tc>
          <w:tcPr>
            <w:tcW w:w="1134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496201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5,200</w:t>
            </w:r>
          </w:p>
        </w:tc>
        <w:tc>
          <w:tcPr>
            <w:tcW w:w="992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AE777A" w:rsidRPr="00286570" w:rsidRDefault="00AE777A" w:rsidP="00DE45BF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sectPr w:rsidR="00AE777A" w:rsidRPr="00286570">
          <w:pgSz w:w="16837" w:h="11905" w:orient="landscape"/>
          <w:pgMar w:top="1440" w:right="1080" w:bottom="1440" w:left="1080" w:header="0" w:footer="3" w:gutter="0"/>
          <w:cols w:space="720"/>
        </w:sectPr>
      </w:pPr>
    </w:p>
    <w:p w:rsidR="00AE777A" w:rsidRPr="00286570" w:rsidRDefault="00AE777A" w:rsidP="00DE45B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E777A" w:rsidRPr="00286570" w:rsidRDefault="00AE777A" w:rsidP="00DE45B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6570">
        <w:rPr>
          <w:rFonts w:ascii="Times New Roman" w:hAnsi="Times New Roman"/>
          <w:b/>
          <w:sz w:val="20"/>
          <w:szCs w:val="20"/>
        </w:rPr>
        <w:t>Целевые показатели Программы</w:t>
      </w:r>
    </w:p>
    <w:p w:rsidR="00AE777A" w:rsidRPr="00286570" w:rsidRDefault="00AE777A" w:rsidP="00DE45B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7641"/>
        <w:gridCol w:w="851"/>
        <w:gridCol w:w="2835"/>
        <w:gridCol w:w="2976"/>
      </w:tblGrid>
      <w:tr w:rsidR="00AE777A" w:rsidRPr="0017753A" w:rsidTr="00934A9C">
        <w:trPr>
          <w:trHeight w:val="1104"/>
        </w:trPr>
        <w:tc>
          <w:tcPr>
            <w:tcW w:w="547" w:type="dxa"/>
            <w:vMerge w:val="restart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7641" w:type="dxa"/>
            <w:vMerge w:val="restart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показателей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результативности</w:t>
            </w:r>
          </w:p>
        </w:tc>
        <w:tc>
          <w:tcPr>
            <w:tcW w:w="851" w:type="dxa"/>
            <w:vMerge w:val="restart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5811" w:type="dxa"/>
            <w:gridSpan w:val="2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Ожидаемые значения целевых показателей,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предусмотренные Программой</w:t>
            </w:r>
          </w:p>
        </w:tc>
      </w:tr>
      <w:tr w:rsidR="00AE777A" w:rsidRPr="0017753A" w:rsidTr="00934A9C">
        <w:trPr>
          <w:trHeight w:val="1478"/>
        </w:trPr>
        <w:tc>
          <w:tcPr>
            <w:tcW w:w="547" w:type="dxa"/>
            <w:vMerge/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1" w:type="dxa"/>
            <w:vMerge/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8657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реализации Программы</w:t>
            </w:r>
          </w:p>
        </w:tc>
        <w:tc>
          <w:tcPr>
            <w:tcW w:w="297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8657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реализации Программы</w:t>
            </w:r>
          </w:p>
        </w:tc>
      </w:tr>
      <w:tr w:rsidR="00AE777A" w:rsidRPr="0017753A" w:rsidTr="00934A9C">
        <w:trPr>
          <w:trHeight w:val="389"/>
        </w:trPr>
        <w:tc>
          <w:tcPr>
            <w:tcW w:w="547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41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AE777A" w:rsidRPr="0017753A" w:rsidTr="00934A9C">
        <w:trPr>
          <w:trHeight w:val="710"/>
        </w:trPr>
        <w:tc>
          <w:tcPr>
            <w:tcW w:w="547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657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641" w:type="dxa"/>
          </w:tcPr>
          <w:p w:rsidR="00AE777A" w:rsidRPr="00623845" w:rsidRDefault="00AE777A" w:rsidP="0062384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623845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- оказание консультационной поддержки не менее _____ субъектам малого и среднего предпринимательства;</w:t>
            </w:r>
          </w:p>
          <w:p w:rsidR="00AE777A" w:rsidRPr="00623845" w:rsidRDefault="00AE777A" w:rsidP="0062384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623845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- оказание помощи в подготовке документов на получение целевых грантов в рамках государственных целевых программ (подпрограмм) не менее ___ начинающим субъектам малого предпринимательства Советского сельского поселения;</w:t>
            </w:r>
          </w:p>
          <w:p w:rsidR="00AE777A" w:rsidRPr="00286570" w:rsidRDefault="00AE777A" w:rsidP="0062384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623845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- предоставление субсидий на частичную компенсацию стоимости основных средств, приобретенных субъектами малого бизнеса не менее ___ субъектами малого предпринимательства, в рамках государственных целевых программ (подпрограмм), и не менее __ субъектам малого предпринимательства за счет средств бюджета Советского сельского поселения</w:t>
            </w:r>
          </w:p>
          <w:p w:rsidR="00AE777A" w:rsidRPr="00286570" w:rsidRDefault="00AE777A" w:rsidP="00934A9C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E777A" w:rsidRPr="00286570" w:rsidRDefault="00AE777A" w:rsidP="00934A9C">
            <w:pPr>
              <w:spacing w:after="0" w:line="36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%.</w:t>
            </w:r>
          </w:p>
        </w:tc>
        <w:tc>
          <w:tcPr>
            <w:tcW w:w="2835" w:type="dxa"/>
          </w:tcPr>
          <w:p w:rsidR="00AE777A" w:rsidRPr="00286570" w:rsidRDefault="00AE777A" w:rsidP="00934A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76" w:type="dxa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AE777A" w:rsidRPr="00286570" w:rsidRDefault="00AE777A" w:rsidP="00DE45BF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DE45BF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DE45BF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286570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286570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286570">
        <w:rPr>
          <w:rFonts w:ascii="Times New Roman" w:hAnsi="Times New Roman"/>
          <w:b/>
          <w:sz w:val="20"/>
          <w:szCs w:val="20"/>
          <w:lang w:eastAsia="ru-RU"/>
        </w:rPr>
        <w:t>Об оценке эффективности реализации муниципальной программы за отчетный финансовый год и за весь период реализации годов</w:t>
      </w:r>
    </w:p>
    <w:p w:rsidR="00AE777A" w:rsidRPr="00286570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-36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4964" w:type="dxa"/>
        <w:tblInd w:w="-352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63"/>
        <w:gridCol w:w="1276"/>
        <w:gridCol w:w="992"/>
        <w:gridCol w:w="1418"/>
        <w:gridCol w:w="992"/>
        <w:gridCol w:w="1134"/>
        <w:gridCol w:w="1134"/>
        <w:gridCol w:w="1276"/>
        <w:gridCol w:w="1276"/>
        <w:gridCol w:w="1275"/>
        <w:gridCol w:w="1134"/>
        <w:gridCol w:w="1134"/>
        <w:gridCol w:w="1560"/>
      </w:tblGrid>
      <w:tr w:rsidR="00AE777A" w:rsidRPr="0017753A" w:rsidTr="00934A9C">
        <w:trPr>
          <w:trHeight w:val="1155"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п/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ние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показателе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й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тивности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Едини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ца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изме-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рения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Ожидаемые значения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целевых показателей,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предусмотренные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программой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Фактически достигнутые значения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показателей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544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2023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2024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2023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2024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286570" w:rsidRDefault="00AE777A" w:rsidP="00934A9C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</w:tr>
      <w:tr w:rsidR="00AE777A" w:rsidRPr="0017753A" w:rsidTr="00934A9C">
        <w:trPr>
          <w:trHeight w:val="2535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286570" w:rsidRDefault="00AE777A" w:rsidP="00934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312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 w:rsidR="00AE777A" w:rsidRPr="0017753A" w:rsidTr="00934A9C">
        <w:trPr>
          <w:trHeight w:val="302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269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934A9C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934A9C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934A9C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6570">
              <w:rPr>
                <w:rFonts w:ascii="Times New Roman" w:hAnsi="Times New Roman"/>
                <w:sz w:val="20"/>
                <w:szCs w:val="20"/>
                <w:lang w:eastAsia="ru-RU"/>
              </w:rPr>
              <w:t>вности 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286570" w:rsidRDefault="00AE777A" w:rsidP="00934A9C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286570">
        <w:rPr>
          <w:rFonts w:ascii="Times New Roman" w:hAnsi="Times New Roman"/>
          <w:b/>
          <w:bCs/>
          <w:sz w:val="20"/>
          <w:szCs w:val="20"/>
          <w:lang w:eastAsia="ru-RU"/>
        </w:rPr>
        <w:t>Система оценки эффективности реализации муниципальной программы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 xml:space="preserve">«Муниципальная программа «Осуществление первичного воинского учета муниципального образования  Советское сельское поселение Советского района Республики Крым» 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результативности  по  каждому  индикатору  и  показателю муниципальной  программы и подпрограммы, входящей в состав  муниципальной программы, проводится по формуле: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 = Tfi / TNi x 100, где: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 - степень достижения i – индикатора и показателя;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Tfi - фактическое значение индикатора и показателя;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TNi - установленное целевое значение индикатора и показателя.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Ei=100/100*100=100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результативности  реализации  муниципальной  программы  в  целом проводится по формуле: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E = Сумма Ei/n х 100%, где: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 - результативность реализации муниципальной программы;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n - количество индикаторов и показателей.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Е=100/1*100%=100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степени  полноты  использования  бюджетных  ассигнований, предусмотренных  на  реализацию   программы,  производится  по  следующей формуле: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= ЗФ / ЗП х 100, где: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- полнота использования бюджетных ассигнований;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ЗФ- фактическое использование  бюджетных ассигнований  на реализацию муниципальной программы в соответствующем периоде;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ЗП  -  запланированные  бюджетные  ассигнования  на  реализацию муниципальной программы в соответствующем периоде.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 xml:space="preserve">П= </w:t>
      </w:r>
      <w:r>
        <w:rPr>
          <w:rFonts w:ascii="Times New Roman" w:hAnsi="Times New Roman"/>
          <w:sz w:val="20"/>
          <w:szCs w:val="20"/>
          <w:lang w:eastAsia="ru-RU"/>
        </w:rPr>
        <w:t xml:space="preserve">5,200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тыс.</w:t>
      </w:r>
      <w:r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руб./</w:t>
      </w:r>
      <w:r w:rsidRPr="00286570"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 xml:space="preserve">5,200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тыс.</w:t>
      </w:r>
      <w:r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 </w:t>
      </w:r>
      <w:r w:rsidRPr="00286570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руб. </w:t>
      </w:r>
      <w:r w:rsidRPr="00286570">
        <w:rPr>
          <w:rFonts w:ascii="Times New Roman" w:hAnsi="Times New Roman"/>
          <w:sz w:val="20"/>
          <w:szCs w:val="20"/>
          <w:lang w:eastAsia="ru-RU"/>
        </w:rPr>
        <w:t>*100=100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 эффективности  использования  бюджетных  ассигнований  на реализацию муниципальной программы производится по следующей формуле: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 = Е / П х 100, где: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 - эффективность использования бюджетных ассигнований;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 - полнота использования бюджетных ассигнований;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Е - результативность реализации муниципальной программы.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БЭ=50/50*100=100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Расчет эффективности реализации  муниципальной  программы производится по следующей формуле: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Э = Е + П + БЭ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Э=100+100+99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При  оценке  эффективности  реализации  муниципальной  программы устанавливаются следующие критерии: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 значение  показателя  Э  равно  или  более  300,  но  менее  330 - эффективность реализации муниципальной программы оценивается как высокая;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 xml:space="preserve">-  если  значение  показателя  Э  равно  или  больше  290,  но  меньше  300  - эффективность  реализации  муниципальной  программы  оценивается  как соответствующая запланированной; 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значение показателя Э равно или больше  280, но меньше  290 -   эффективность реализации  муниципальной  программы оценивается как удовлетворительная;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6570">
        <w:rPr>
          <w:rFonts w:ascii="Times New Roman" w:hAnsi="Times New Roman"/>
          <w:sz w:val="20"/>
          <w:szCs w:val="20"/>
          <w:lang w:eastAsia="ru-RU"/>
        </w:rPr>
        <w:t>-  если  значение  показателя  Э  меньше  280 - эффективность  реализации муниципальной программы оценивается как неудовлетворительная.</w:t>
      </w:r>
    </w:p>
    <w:p w:rsidR="00AE777A" w:rsidRPr="00286570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/>
          <w:bCs/>
          <w:sz w:val="20"/>
          <w:szCs w:val="20"/>
          <w:lang w:eastAsia="ru-RU"/>
        </w:rPr>
      </w:pPr>
      <w:r w:rsidRPr="00286570">
        <w:rPr>
          <w:rFonts w:ascii="Times New Roman" w:hAnsi="Times New Roman"/>
          <w:bCs/>
          <w:sz w:val="20"/>
          <w:szCs w:val="20"/>
          <w:lang w:eastAsia="ru-RU"/>
        </w:rPr>
        <w:t>Показатель Э по программе составил 300- эффективность реализации  муниципальной программы оценивается как высокая.</w:t>
      </w:r>
    </w:p>
    <w:p w:rsidR="00AE777A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/>
          <w:bCs/>
          <w:sz w:val="20"/>
          <w:szCs w:val="20"/>
          <w:lang w:eastAsia="ru-RU"/>
        </w:rPr>
      </w:pPr>
      <w:r w:rsidRPr="00286570">
        <w:rPr>
          <w:rFonts w:ascii="Times New Roman" w:hAnsi="Times New Roman"/>
          <w:bCs/>
          <w:sz w:val="20"/>
          <w:szCs w:val="20"/>
          <w:lang w:eastAsia="ru-RU"/>
        </w:rPr>
        <w:t>ВЫВОД: Эффективность реализации в отчетном году признается достаточно эффективной.</w:t>
      </w:r>
    </w:p>
    <w:p w:rsidR="00AE777A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/>
          <w:bCs/>
          <w:sz w:val="20"/>
          <w:szCs w:val="20"/>
          <w:lang w:eastAsia="ru-RU"/>
        </w:rPr>
      </w:pPr>
    </w:p>
    <w:p w:rsidR="00AE777A" w:rsidRDefault="00AE777A" w:rsidP="00DE45B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E777A" w:rsidRPr="00DE45BF" w:rsidRDefault="00AE777A" w:rsidP="00DE45B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45BF">
        <w:rPr>
          <w:rFonts w:ascii="Times New Roman" w:hAnsi="Times New Roman"/>
          <w:b/>
          <w:sz w:val="20"/>
          <w:szCs w:val="20"/>
        </w:rPr>
        <w:t>ОТЧЕТ  18</w:t>
      </w:r>
    </w:p>
    <w:p w:rsidR="00AE777A" w:rsidRPr="00DE45BF" w:rsidRDefault="00AE777A" w:rsidP="00DE45BF">
      <w:pPr>
        <w:shd w:val="clear" w:color="auto" w:fill="FFFFFF"/>
        <w:spacing w:after="900" w:line="322" w:lineRule="exact"/>
        <w:jc w:val="center"/>
        <w:rPr>
          <w:rFonts w:ascii="Times New Roman" w:hAnsi="Times New Roman"/>
          <w:sz w:val="20"/>
          <w:szCs w:val="20"/>
        </w:rPr>
      </w:pPr>
      <w:r w:rsidRPr="00DE45BF">
        <w:rPr>
          <w:rFonts w:ascii="Times New Roman" w:hAnsi="Times New Roman"/>
          <w:sz w:val="20"/>
          <w:szCs w:val="20"/>
        </w:rPr>
        <w:t xml:space="preserve">О финансировании и освоении проводимых программных мероприятий </w:t>
      </w:r>
      <w:r w:rsidRPr="00DE45BF">
        <w:rPr>
          <w:rFonts w:ascii="Times New Roman" w:hAnsi="Times New Roman"/>
          <w:sz w:val="18"/>
          <w:szCs w:val="18"/>
        </w:rPr>
        <w:t>Муниципальная программа «Муниципальная программа «Осуществление первичного воинского учета муниципального образования  Советское сельское поселение Советского района Республики Крым»</w:t>
      </w:r>
      <w:r w:rsidRPr="00DE45BF">
        <w:rPr>
          <w:rFonts w:ascii="Times New Roman" w:hAnsi="Times New Roman"/>
          <w:sz w:val="20"/>
          <w:szCs w:val="20"/>
        </w:rPr>
        <w:t xml:space="preserve"> по состоянию на «01»января  202</w:t>
      </w:r>
      <w:r>
        <w:rPr>
          <w:rFonts w:ascii="Times New Roman" w:hAnsi="Times New Roman"/>
          <w:sz w:val="20"/>
          <w:szCs w:val="20"/>
        </w:rPr>
        <w:t>6</w:t>
      </w:r>
      <w:r w:rsidRPr="00DE45BF">
        <w:rPr>
          <w:rFonts w:ascii="Times New Roman" w:hAnsi="Times New Roman"/>
          <w:sz w:val="20"/>
          <w:szCs w:val="20"/>
        </w:rPr>
        <w:t xml:space="preserve"> г.           (тыс. рублей)</w:t>
      </w:r>
    </w:p>
    <w:tbl>
      <w:tblPr>
        <w:tblW w:w="15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2976"/>
        <w:gridCol w:w="992"/>
        <w:gridCol w:w="1417"/>
        <w:gridCol w:w="1360"/>
        <w:gridCol w:w="2404"/>
        <w:gridCol w:w="1924"/>
        <w:gridCol w:w="1554"/>
        <w:gridCol w:w="2116"/>
        <w:gridCol w:w="9"/>
      </w:tblGrid>
      <w:tr w:rsidR="00AE777A" w:rsidRPr="0017753A" w:rsidTr="00623845">
        <w:trPr>
          <w:trHeight w:val="3154"/>
        </w:trPr>
        <w:tc>
          <w:tcPr>
            <w:tcW w:w="392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976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2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1417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Муниципальный заказчик - главный распорядитель средств местного бюджета</w:t>
            </w:r>
          </w:p>
        </w:tc>
        <w:tc>
          <w:tcPr>
            <w:tcW w:w="1360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404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Объем ассигнований в соответствии с постановлением Администрации Советского сельского поселения об утверждении Программы</w:t>
            </w:r>
          </w:p>
        </w:tc>
        <w:tc>
          <w:tcPr>
            <w:tcW w:w="1924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Уточненный план ассигнований на текущий год</w:t>
            </w:r>
          </w:p>
        </w:tc>
        <w:tc>
          <w:tcPr>
            <w:tcW w:w="1554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Исполнено (кассовые расходы)</w:t>
            </w:r>
          </w:p>
        </w:tc>
        <w:tc>
          <w:tcPr>
            <w:tcW w:w="2125" w:type="dxa"/>
            <w:gridSpan w:val="2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Объемы неосвоенных средств и причины их не освоения</w:t>
            </w:r>
          </w:p>
        </w:tc>
      </w:tr>
      <w:tr w:rsidR="00AE777A" w:rsidRPr="0017753A" w:rsidTr="00623845">
        <w:trPr>
          <w:trHeight w:val="389"/>
        </w:trPr>
        <w:tc>
          <w:tcPr>
            <w:tcW w:w="392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04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24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4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5" w:type="dxa"/>
            <w:gridSpan w:val="2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AE777A" w:rsidRPr="0017753A" w:rsidTr="00623845">
        <w:trPr>
          <w:trHeight w:val="374"/>
        </w:trPr>
        <w:tc>
          <w:tcPr>
            <w:tcW w:w="392" w:type="dxa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мероприятие: </w:t>
            </w:r>
          </w:p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 «Обеспечение переданных полномочий на осуществление первичного воинского учета»</w:t>
            </w:r>
          </w:p>
        </w:tc>
        <w:tc>
          <w:tcPr>
            <w:tcW w:w="992" w:type="dxa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 xml:space="preserve">На этапы не делится </w:t>
            </w:r>
          </w:p>
        </w:tc>
        <w:tc>
          <w:tcPr>
            <w:tcW w:w="1417" w:type="dxa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Администрация Советского сельского поселения</w:t>
            </w:r>
          </w:p>
        </w:tc>
        <w:tc>
          <w:tcPr>
            <w:tcW w:w="1360" w:type="dxa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404" w:type="dxa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793,754</w:t>
            </w:r>
          </w:p>
        </w:tc>
        <w:tc>
          <w:tcPr>
            <w:tcW w:w="1924" w:type="dxa"/>
          </w:tcPr>
          <w:p w:rsidR="00AE777A" w:rsidRPr="00DE45BF" w:rsidRDefault="00AE777A" w:rsidP="00D10C6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793,754</w:t>
            </w:r>
          </w:p>
        </w:tc>
        <w:tc>
          <w:tcPr>
            <w:tcW w:w="1554" w:type="dxa"/>
          </w:tcPr>
          <w:p w:rsidR="00AE777A" w:rsidRPr="00DE45BF" w:rsidRDefault="00AE777A" w:rsidP="00D10C6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793,754</w:t>
            </w:r>
          </w:p>
        </w:tc>
        <w:tc>
          <w:tcPr>
            <w:tcW w:w="2125" w:type="dxa"/>
            <w:gridSpan w:val="2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E777A" w:rsidRPr="0017753A" w:rsidTr="00623845">
        <w:trPr>
          <w:trHeight w:val="686"/>
        </w:trPr>
        <w:tc>
          <w:tcPr>
            <w:tcW w:w="392" w:type="dxa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Бюджет субъекта РФ</w:t>
            </w:r>
          </w:p>
        </w:tc>
        <w:tc>
          <w:tcPr>
            <w:tcW w:w="2404" w:type="dxa"/>
          </w:tcPr>
          <w:p w:rsidR="00AE777A" w:rsidRPr="00DE45BF" w:rsidRDefault="00AE777A" w:rsidP="00D10C6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793,754</w:t>
            </w:r>
          </w:p>
        </w:tc>
        <w:tc>
          <w:tcPr>
            <w:tcW w:w="1924" w:type="dxa"/>
          </w:tcPr>
          <w:p w:rsidR="00AE777A" w:rsidRPr="00DE45BF" w:rsidRDefault="00AE777A" w:rsidP="00D10C6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793,754</w:t>
            </w:r>
          </w:p>
        </w:tc>
        <w:tc>
          <w:tcPr>
            <w:tcW w:w="1554" w:type="dxa"/>
          </w:tcPr>
          <w:p w:rsidR="00AE777A" w:rsidRPr="00DE45BF" w:rsidRDefault="00AE777A" w:rsidP="00D10C6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793,754</w:t>
            </w:r>
          </w:p>
        </w:tc>
        <w:tc>
          <w:tcPr>
            <w:tcW w:w="2125" w:type="dxa"/>
            <w:gridSpan w:val="2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E777A" w:rsidRPr="0017753A" w:rsidTr="00623845">
        <w:trPr>
          <w:gridAfter w:val="1"/>
          <w:wAfter w:w="9" w:type="dxa"/>
          <w:trHeight w:val="677"/>
        </w:trPr>
        <w:tc>
          <w:tcPr>
            <w:tcW w:w="392" w:type="dxa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04" w:type="dxa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24" w:type="dxa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4" w:type="dxa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16" w:type="dxa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AE777A" w:rsidRPr="00DE45BF" w:rsidRDefault="00AE777A" w:rsidP="00DE45BF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sectPr w:rsidR="00AE777A" w:rsidRPr="00DE45BF">
          <w:pgSz w:w="16837" w:h="11905" w:orient="landscape"/>
          <w:pgMar w:top="1440" w:right="1080" w:bottom="1440" w:left="1080" w:header="0" w:footer="3" w:gutter="0"/>
          <w:cols w:space="720"/>
        </w:sectPr>
      </w:pPr>
    </w:p>
    <w:p w:rsidR="00AE777A" w:rsidRPr="00DE45BF" w:rsidRDefault="00AE777A" w:rsidP="00DE45B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45BF">
        <w:rPr>
          <w:rFonts w:ascii="Times New Roman" w:hAnsi="Times New Roman"/>
          <w:b/>
          <w:sz w:val="20"/>
          <w:szCs w:val="20"/>
        </w:rPr>
        <w:t>ОТЧЕТ</w:t>
      </w:r>
    </w:p>
    <w:p w:rsidR="00AE777A" w:rsidRPr="00DE45BF" w:rsidRDefault="00AE777A" w:rsidP="00DE45BF">
      <w:pPr>
        <w:shd w:val="clear" w:color="auto" w:fill="FFFFFF"/>
        <w:spacing w:after="900" w:line="322" w:lineRule="exact"/>
        <w:jc w:val="center"/>
        <w:rPr>
          <w:rFonts w:ascii="Times New Roman" w:hAnsi="Times New Roman"/>
          <w:sz w:val="20"/>
          <w:szCs w:val="20"/>
        </w:rPr>
      </w:pPr>
      <w:r w:rsidRPr="00DE45BF">
        <w:rPr>
          <w:rFonts w:ascii="Times New Roman" w:hAnsi="Times New Roman"/>
          <w:b/>
          <w:sz w:val="20"/>
          <w:szCs w:val="20"/>
        </w:rPr>
        <w:t xml:space="preserve">о финансировании и освоении проводимых программных мероприятия  </w:t>
      </w:r>
      <w:r w:rsidRPr="00DE45BF">
        <w:rPr>
          <w:rFonts w:ascii="Times New Roman" w:hAnsi="Times New Roman"/>
          <w:sz w:val="18"/>
          <w:szCs w:val="18"/>
        </w:rPr>
        <w:t xml:space="preserve"> «Муниципальная программа «Осуществление первичного воинского учета муниципального образования  Советское сельское поселение Советского района Республики Крым»</w:t>
      </w:r>
      <w:r w:rsidRPr="00DE45BF">
        <w:rPr>
          <w:rFonts w:ascii="Times New Roman" w:hAnsi="Times New Roman"/>
          <w:sz w:val="20"/>
          <w:szCs w:val="20"/>
        </w:rPr>
        <w:t xml:space="preserve"> по состоянию на «01»января  202</w:t>
      </w:r>
      <w:r>
        <w:rPr>
          <w:rFonts w:ascii="Times New Roman" w:hAnsi="Times New Roman"/>
          <w:sz w:val="20"/>
          <w:szCs w:val="20"/>
        </w:rPr>
        <w:t>6</w:t>
      </w:r>
      <w:r w:rsidRPr="00DE45BF">
        <w:rPr>
          <w:rFonts w:ascii="Times New Roman" w:hAnsi="Times New Roman"/>
          <w:sz w:val="20"/>
          <w:szCs w:val="20"/>
        </w:rPr>
        <w:t xml:space="preserve"> г.</w:t>
      </w:r>
    </w:p>
    <w:p w:rsidR="00AE777A" w:rsidRPr="00DE45BF" w:rsidRDefault="00AE777A" w:rsidP="00DE45B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E45BF">
        <w:rPr>
          <w:rFonts w:ascii="Times New Roman" w:hAnsi="Times New Roman"/>
          <w:sz w:val="20"/>
          <w:szCs w:val="20"/>
        </w:rPr>
        <w:t xml:space="preserve"> (тыс. рублей)</w:t>
      </w: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1"/>
        <w:gridCol w:w="852"/>
        <w:gridCol w:w="1276"/>
        <w:gridCol w:w="1134"/>
        <w:gridCol w:w="993"/>
        <w:gridCol w:w="850"/>
        <w:gridCol w:w="1276"/>
        <w:gridCol w:w="1134"/>
        <w:gridCol w:w="1134"/>
        <w:gridCol w:w="992"/>
        <w:gridCol w:w="1276"/>
        <w:gridCol w:w="1134"/>
        <w:gridCol w:w="992"/>
        <w:gridCol w:w="851"/>
        <w:gridCol w:w="1275"/>
      </w:tblGrid>
      <w:tr w:rsidR="00AE777A" w:rsidRPr="0017753A" w:rsidTr="00934A9C">
        <w:trPr>
          <w:trHeight w:val="2623"/>
        </w:trPr>
        <w:tc>
          <w:tcPr>
            <w:tcW w:w="251" w:type="dxa"/>
            <w:vMerge w:val="restart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52" w:type="dxa"/>
            <w:vMerge w:val="restart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Наименование меро</w:t>
            </w: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приятия</w:t>
            </w:r>
          </w:p>
        </w:tc>
        <w:tc>
          <w:tcPr>
            <w:tcW w:w="4253" w:type="dxa"/>
            <w:gridSpan w:val="4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Объем ассигнований в соответствии с постановлением Администрации Советского сельского поселения об утверждении Программы</w:t>
            </w:r>
          </w:p>
        </w:tc>
        <w:tc>
          <w:tcPr>
            <w:tcW w:w="4536" w:type="dxa"/>
            <w:gridSpan w:val="4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Уточненный план</w:t>
            </w:r>
          </w:p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ассигнований на год</w:t>
            </w:r>
          </w:p>
        </w:tc>
        <w:tc>
          <w:tcPr>
            <w:tcW w:w="4253" w:type="dxa"/>
            <w:gridSpan w:val="4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Исполнено (кассовые расходы)</w:t>
            </w:r>
          </w:p>
        </w:tc>
        <w:tc>
          <w:tcPr>
            <w:tcW w:w="1275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Объемы неосвоенных средств и причины их не освоения</w:t>
            </w:r>
          </w:p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(по источникам</w:t>
            </w:r>
          </w:p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финансирования)</w:t>
            </w:r>
          </w:p>
        </w:tc>
      </w:tr>
      <w:tr w:rsidR="00AE777A" w:rsidRPr="0017753A" w:rsidTr="00934A9C">
        <w:trPr>
          <w:trHeight w:val="1718"/>
        </w:trPr>
        <w:tc>
          <w:tcPr>
            <w:tcW w:w="251" w:type="dxa"/>
            <w:vMerge/>
            <w:vAlign w:val="center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vMerge/>
            <w:vAlign w:val="center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993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850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276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1134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276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бюджет субъекта РФ</w:t>
            </w:r>
          </w:p>
        </w:tc>
        <w:tc>
          <w:tcPr>
            <w:tcW w:w="992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мест</w:t>
            </w: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ный бюд</w:t>
            </w: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жет</w:t>
            </w:r>
          </w:p>
        </w:tc>
        <w:tc>
          <w:tcPr>
            <w:tcW w:w="851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</w:p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источ</w:t>
            </w: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ники</w:t>
            </w:r>
          </w:p>
        </w:tc>
        <w:tc>
          <w:tcPr>
            <w:tcW w:w="1275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346"/>
        </w:trPr>
        <w:tc>
          <w:tcPr>
            <w:tcW w:w="251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E777A" w:rsidRPr="0017753A" w:rsidTr="00623845">
        <w:trPr>
          <w:trHeight w:val="902"/>
        </w:trPr>
        <w:tc>
          <w:tcPr>
            <w:tcW w:w="251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Всего по Про</w:t>
            </w: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softHyphen/>
              <w:t>грамме</w:t>
            </w:r>
          </w:p>
        </w:tc>
        <w:tc>
          <w:tcPr>
            <w:tcW w:w="1276" w:type="dxa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623845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793,754</w:t>
            </w:r>
          </w:p>
        </w:tc>
        <w:tc>
          <w:tcPr>
            <w:tcW w:w="1134" w:type="dxa"/>
          </w:tcPr>
          <w:p w:rsidR="00AE777A" w:rsidRPr="00DE45BF" w:rsidRDefault="00AE777A" w:rsidP="00D10C6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793,754</w:t>
            </w:r>
          </w:p>
        </w:tc>
        <w:tc>
          <w:tcPr>
            <w:tcW w:w="993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:rsidR="00AE777A" w:rsidRPr="00DE45BF" w:rsidRDefault="00AE777A" w:rsidP="00D10C6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793,754</w:t>
            </w:r>
          </w:p>
        </w:tc>
        <w:tc>
          <w:tcPr>
            <w:tcW w:w="1134" w:type="dxa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623845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793,754</w:t>
            </w:r>
          </w:p>
        </w:tc>
        <w:tc>
          <w:tcPr>
            <w:tcW w:w="1134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:rsidR="00AE777A" w:rsidRPr="00DE45BF" w:rsidRDefault="00AE777A" w:rsidP="00D10C6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793,754</w:t>
            </w:r>
          </w:p>
        </w:tc>
        <w:tc>
          <w:tcPr>
            <w:tcW w:w="1134" w:type="dxa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623845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793,754</w:t>
            </w:r>
          </w:p>
        </w:tc>
        <w:tc>
          <w:tcPr>
            <w:tcW w:w="992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AE777A" w:rsidRPr="00DE45BF" w:rsidRDefault="00AE777A" w:rsidP="00DE45BF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sectPr w:rsidR="00AE777A" w:rsidRPr="00DE45BF">
          <w:pgSz w:w="16837" w:h="11905" w:orient="landscape"/>
          <w:pgMar w:top="1440" w:right="1080" w:bottom="1440" w:left="1080" w:header="0" w:footer="3" w:gutter="0"/>
          <w:cols w:space="720"/>
        </w:sectPr>
      </w:pPr>
    </w:p>
    <w:p w:rsidR="00AE777A" w:rsidRPr="00DE45BF" w:rsidRDefault="00AE777A" w:rsidP="00DE45B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E777A" w:rsidRPr="00DE45BF" w:rsidRDefault="00AE777A" w:rsidP="00DE45B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45BF">
        <w:rPr>
          <w:rFonts w:ascii="Times New Roman" w:hAnsi="Times New Roman"/>
          <w:b/>
          <w:sz w:val="20"/>
          <w:szCs w:val="20"/>
        </w:rPr>
        <w:t>Целевые показатели Программы</w:t>
      </w:r>
    </w:p>
    <w:p w:rsidR="00AE777A" w:rsidRPr="00DE45BF" w:rsidRDefault="00AE777A" w:rsidP="00DE45B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7641"/>
        <w:gridCol w:w="851"/>
        <w:gridCol w:w="2835"/>
        <w:gridCol w:w="2976"/>
      </w:tblGrid>
      <w:tr w:rsidR="00AE777A" w:rsidRPr="0017753A" w:rsidTr="00934A9C">
        <w:trPr>
          <w:trHeight w:val="1104"/>
        </w:trPr>
        <w:tc>
          <w:tcPr>
            <w:tcW w:w="547" w:type="dxa"/>
            <w:vMerge w:val="restart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7641" w:type="dxa"/>
            <w:vMerge w:val="restart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показателей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результативности</w:t>
            </w:r>
          </w:p>
        </w:tc>
        <w:tc>
          <w:tcPr>
            <w:tcW w:w="851" w:type="dxa"/>
            <w:vMerge w:val="restart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5811" w:type="dxa"/>
            <w:gridSpan w:val="2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Ожидаемые значения целевых показателей,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предусмотренные Программой</w:t>
            </w:r>
          </w:p>
        </w:tc>
      </w:tr>
      <w:tr w:rsidR="00AE777A" w:rsidRPr="0017753A" w:rsidTr="00934A9C">
        <w:trPr>
          <w:trHeight w:val="1478"/>
        </w:trPr>
        <w:tc>
          <w:tcPr>
            <w:tcW w:w="547" w:type="dxa"/>
            <w:vMerge/>
            <w:vAlign w:val="center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1" w:type="dxa"/>
            <w:vMerge/>
            <w:vAlign w:val="center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E45BF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реализации Программы</w:t>
            </w:r>
          </w:p>
        </w:tc>
        <w:tc>
          <w:tcPr>
            <w:tcW w:w="2976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E45BF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реализации Программы</w:t>
            </w:r>
          </w:p>
        </w:tc>
      </w:tr>
      <w:tr w:rsidR="00AE777A" w:rsidRPr="0017753A" w:rsidTr="00934A9C">
        <w:trPr>
          <w:trHeight w:val="389"/>
        </w:trPr>
        <w:tc>
          <w:tcPr>
            <w:tcW w:w="547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41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AE777A" w:rsidRPr="0017753A" w:rsidTr="00934A9C">
        <w:trPr>
          <w:trHeight w:val="710"/>
        </w:trPr>
        <w:tc>
          <w:tcPr>
            <w:tcW w:w="547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B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641" w:type="dxa"/>
          </w:tcPr>
          <w:p w:rsidR="00AE777A" w:rsidRPr="00DE45BF" w:rsidRDefault="00AE777A" w:rsidP="00DE45BF">
            <w:pPr>
              <w:ind w:right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 1</w:t>
            </w:r>
            <w:r w:rsidRPr="00DE45BF">
              <w:rPr>
                <w:rFonts w:ascii="Times New Roman" w:hAnsi="Times New Roman"/>
                <w:color w:val="020C22"/>
                <w:sz w:val="18"/>
                <w:szCs w:val="18"/>
                <w:shd w:val="clear" w:color="auto" w:fill="FEFEFE"/>
                <w:lang w:eastAsia="ru-RU"/>
              </w:rPr>
              <w:t xml:space="preserve"> </w:t>
            </w:r>
            <w:r w:rsidRPr="00DE45BF">
              <w:rPr>
                <w:rFonts w:ascii="Times New Roman" w:hAnsi="Times New Roman"/>
                <w:snapToGrid w:val="0"/>
                <w:sz w:val="26"/>
                <w:szCs w:val="26"/>
              </w:rPr>
              <w:t>«</w:t>
            </w:r>
            <w:r w:rsidRPr="00DE45BF">
              <w:rPr>
                <w:rFonts w:ascii="Times New Roman" w:hAnsi="Times New Roman"/>
                <w:color w:val="242424"/>
                <w:sz w:val="26"/>
                <w:szCs w:val="26"/>
              </w:rPr>
              <w:t>Обеспечение переданных полномочий на осуществление первичного воинского учета»</w:t>
            </w:r>
          </w:p>
          <w:p w:rsidR="00AE777A" w:rsidRPr="00DE45BF" w:rsidRDefault="00AE777A" w:rsidP="00DE45B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  <w:p w:rsidR="00AE777A" w:rsidRPr="00DE45BF" w:rsidRDefault="00AE777A" w:rsidP="00DE45B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E777A" w:rsidRPr="00DE45BF" w:rsidRDefault="00AE777A" w:rsidP="00DE45BF">
            <w:pPr>
              <w:spacing w:after="0" w:line="36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%.</w:t>
            </w:r>
          </w:p>
        </w:tc>
        <w:tc>
          <w:tcPr>
            <w:tcW w:w="2835" w:type="dxa"/>
          </w:tcPr>
          <w:p w:rsidR="00AE777A" w:rsidRPr="00DE45BF" w:rsidRDefault="00AE777A" w:rsidP="00DE45B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76" w:type="dxa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AE777A" w:rsidRPr="00DE45BF" w:rsidRDefault="00AE777A" w:rsidP="00DE45BF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DE45BF" w:rsidRDefault="00AE777A" w:rsidP="00DE45BF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DE45BF" w:rsidRDefault="00AE777A" w:rsidP="00DE45BF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</w:p>
    <w:p w:rsidR="00AE777A" w:rsidRPr="00DE45BF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DE45BF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DE45BF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DE45BF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DE45BF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DE45BF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DE45BF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DE45BF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DE45BF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DE45BF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DE45BF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DE45BF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DE45BF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DE45BF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E777A" w:rsidRPr="00DE45BF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660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DE45BF">
        <w:rPr>
          <w:rFonts w:ascii="Times New Roman" w:hAnsi="Times New Roman"/>
          <w:b/>
          <w:sz w:val="20"/>
          <w:szCs w:val="20"/>
          <w:lang w:eastAsia="ru-RU"/>
        </w:rPr>
        <w:t>Об оценке эффективности реализации муниципальной программы за отчетный финансовый год и за весь период реализации годов</w:t>
      </w:r>
    </w:p>
    <w:p w:rsidR="00AE777A" w:rsidRPr="00DE45BF" w:rsidRDefault="00AE777A" w:rsidP="00DE45BF">
      <w:pPr>
        <w:tabs>
          <w:tab w:val="left" w:leader="underscore" w:pos="2886"/>
          <w:tab w:val="left" w:leader="underscore" w:pos="8118"/>
        </w:tabs>
        <w:spacing w:after="0" w:line="240" w:lineRule="auto"/>
        <w:ind w:right="-36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4964" w:type="dxa"/>
        <w:tblInd w:w="-352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63"/>
        <w:gridCol w:w="1276"/>
        <w:gridCol w:w="992"/>
        <w:gridCol w:w="1418"/>
        <w:gridCol w:w="992"/>
        <w:gridCol w:w="1134"/>
        <w:gridCol w:w="1134"/>
        <w:gridCol w:w="1276"/>
        <w:gridCol w:w="1276"/>
        <w:gridCol w:w="1275"/>
        <w:gridCol w:w="1134"/>
        <w:gridCol w:w="1134"/>
        <w:gridCol w:w="1560"/>
      </w:tblGrid>
      <w:tr w:rsidR="00AE777A" w:rsidRPr="0017753A" w:rsidTr="00934A9C">
        <w:trPr>
          <w:trHeight w:val="1155"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п/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ние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показателе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й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результа-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тивности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Едини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ца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изме-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рения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Ожидаемые значения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целевых показателей,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предусмотренные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программой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Фактически достигнутые значения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показателей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544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2023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2024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2023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2024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реали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зации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Про-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грам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откло-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нение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пла-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новог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значен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ия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(про-</w:t>
            </w:r>
          </w:p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центо</w:t>
            </w:r>
          </w:p>
          <w:p w:rsidR="00AE777A" w:rsidRPr="00DE45BF" w:rsidRDefault="00AE777A" w:rsidP="00DE45BF">
            <w:pPr>
              <w:shd w:val="clear" w:color="auto" w:fill="FFFFFF"/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</w:tr>
      <w:tr w:rsidR="00AE777A" w:rsidRPr="0017753A" w:rsidTr="00934A9C">
        <w:trPr>
          <w:trHeight w:val="2535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777A" w:rsidRPr="00DE45BF" w:rsidRDefault="00AE777A" w:rsidP="00DE4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312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 w:rsidR="00AE777A" w:rsidRPr="0017753A" w:rsidTr="00934A9C">
        <w:trPr>
          <w:trHeight w:val="302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269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934A9C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вности 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934A9C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вности 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777A" w:rsidRPr="0017753A" w:rsidTr="00934A9C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E777A" w:rsidRPr="0017753A" w:rsidTr="00934A9C">
        <w:trPr>
          <w:trHeight w:val="24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45BF">
              <w:rPr>
                <w:rFonts w:ascii="Times New Roman" w:hAnsi="Times New Roman"/>
                <w:sz w:val="20"/>
                <w:szCs w:val="20"/>
                <w:lang w:eastAsia="ru-RU"/>
              </w:rPr>
              <w:t>вности 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77A" w:rsidRPr="00DE45BF" w:rsidRDefault="00AE777A" w:rsidP="00DE45BF">
            <w:pPr>
              <w:spacing w:after="0" w:line="240" w:lineRule="auto"/>
              <w:ind w:right="-36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DE45BF">
        <w:rPr>
          <w:rFonts w:ascii="Times New Roman" w:hAnsi="Times New Roman"/>
          <w:b/>
          <w:bCs/>
          <w:sz w:val="20"/>
          <w:szCs w:val="20"/>
          <w:lang w:eastAsia="ru-RU"/>
        </w:rPr>
        <w:t>Система оценки эффективности реализации муниципальной программы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 xml:space="preserve">«Муниципальная программа «Осуществление первичного воинского учета муниципального образования  Советское сельское поселение Советского района Республики Крым» 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Расчет  результативности  по  каждому  индикатору  и  показателю муниципальной  программы и подпрограммы, входящей в состав  муниципальной программы, проводится по формуле: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Ei = Tfi / TNi x 100, где: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Ei - степень достижения i – индикатора и показателя;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Tfi - фактическое значение индикатора и показателя;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TNi - установленное целевое значение индикатора и показателя.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Ei=100/100*100=100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Расчет  результативности  реализации  муниципальной  программы  в  целом проводится по формуле: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E = Сумма Ei/n х 100%, где: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Е - результативность реализации муниципальной программы;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n - количество индикаторов и показателей.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Е=100/1*100%=100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Расчет  степени  полноты  использования  бюджетных  ассигнований, предусмотренных  на  реализацию   программы,  производится  по  следующей формуле: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П = ЗФ / ЗП х 100, где: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П - полнота использования бюджетных ассигнований;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ЗФ- фактическое использование  бюджетных ассигнований  на реализацию муниципальной программы в соответствующем периоде;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ЗП  -  запланированные  бюджетные  ассигнования  на  реализацию муниципальной программы в соответствующем периоде.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 xml:space="preserve">П= </w:t>
      </w:r>
      <w:r w:rsidRPr="00623845">
        <w:rPr>
          <w:rFonts w:ascii="Times New Roman" w:hAnsi="Times New Roman"/>
          <w:sz w:val="20"/>
          <w:szCs w:val="20"/>
          <w:lang w:eastAsia="ru-RU"/>
        </w:rPr>
        <w:t>793,754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DE45BF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тыс. руб./</w:t>
      </w:r>
      <w:r w:rsidRPr="00623845">
        <w:t xml:space="preserve"> </w:t>
      </w:r>
      <w:r w:rsidRPr="00623845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>793,754</w:t>
      </w:r>
      <w:bookmarkStart w:id="5" w:name="_GoBack"/>
      <w:bookmarkEnd w:id="5"/>
      <w:r w:rsidRPr="00DE45BF"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DE45BF"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  <w:t xml:space="preserve">тыс. руб. </w:t>
      </w:r>
      <w:r w:rsidRPr="00DE45BF">
        <w:rPr>
          <w:rFonts w:ascii="Times New Roman" w:hAnsi="Times New Roman"/>
          <w:sz w:val="20"/>
          <w:szCs w:val="20"/>
          <w:lang w:eastAsia="ru-RU"/>
        </w:rPr>
        <w:t>*100=100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Расчет  эффективности  использования  бюджетных  ассигнований  на реализацию муниципальной программы производится по следующей формуле: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БЭ = Е / П х 100, где: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БЭ - эффективность использования бюджетных ассигнований;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П - полнота использования бюджетных ассигнований;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Е - результативность реализации муниципальной программы.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БЭ=50/50*100=100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Расчет эффективности реализации  муниципальной  программы производится по следующей формуле: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Э = Е + П + БЭ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Э=100+100+99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При  оценке  эффективности  реализации  муниципальной  программы устанавливаются следующие критерии: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-  если  значение  показателя  Э  равно  или  более  300,  но  менее  330 - эффективность реализации муниципальной программы оценивается как высокая;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 xml:space="preserve">-  если  значение  показателя  Э  равно  или  больше  290,  но  меньше  300  - эффективность  реализации  муниципальной  программы  оценивается  как соответствующая запланированной; 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-  если значение показателя Э равно или больше  280, но меньше  290 -   эффективность реализации  муниципальной  программы оценивается как удовлетворительная;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45BF">
        <w:rPr>
          <w:rFonts w:ascii="Times New Roman" w:hAnsi="Times New Roman"/>
          <w:sz w:val="20"/>
          <w:szCs w:val="20"/>
          <w:lang w:eastAsia="ru-RU"/>
        </w:rPr>
        <w:t>-  если  значение  показателя  Э  меньше  280 - эффективность  реализации муниципальной программы оценивается как неудовлетворительная.</w:t>
      </w:r>
    </w:p>
    <w:p w:rsidR="00AE777A" w:rsidRPr="00DE45BF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/>
          <w:bCs/>
          <w:sz w:val="20"/>
          <w:szCs w:val="20"/>
          <w:lang w:eastAsia="ru-RU"/>
        </w:rPr>
      </w:pPr>
      <w:r w:rsidRPr="00DE45BF">
        <w:rPr>
          <w:rFonts w:ascii="Times New Roman" w:hAnsi="Times New Roman"/>
          <w:bCs/>
          <w:sz w:val="20"/>
          <w:szCs w:val="20"/>
          <w:lang w:eastAsia="ru-RU"/>
        </w:rPr>
        <w:t>Показатель Э по программе составил 300- эффективность реализации  муниципальной программы оценивается как высокая.</w:t>
      </w:r>
    </w:p>
    <w:p w:rsidR="00AE777A" w:rsidRPr="002B513C" w:rsidRDefault="00AE777A" w:rsidP="00DE45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/>
          <w:bCs/>
          <w:sz w:val="20"/>
          <w:szCs w:val="20"/>
          <w:lang w:eastAsia="ru-RU"/>
        </w:rPr>
      </w:pPr>
      <w:r w:rsidRPr="00DE45BF">
        <w:rPr>
          <w:rFonts w:ascii="Times New Roman" w:hAnsi="Times New Roman"/>
          <w:bCs/>
          <w:sz w:val="20"/>
          <w:szCs w:val="20"/>
          <w:lang w:eastAsia="ru-RU"/>
        </w:rPr>
        <w:t>ВЫВОД: Эффективность реализации в отчетном году признается достаточно эффективной.</w:t>
      </w:r>
    </w:p>
    <w:sectPr w:rsidR="00AE777A" w:rsidRPr="002B513C" w:rsidSect="002865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77A" w:rsidRDefault="00AE777A" w:rsidP="005F7049">
      <w:pPr>
        <w:spacing w:after="0" w:line="240" w:lineRule="auto"/>
      </w:pPr>
      <w:r>
        <w:separator/>
      </w:r>
    </w:p>
  </w:endnote>
  <w:endnote w:type="continuationSeparator" w:id="0">
    <w:p w:rsidR="00AE777A" w:rsidRDefault="00AE777A" w:rsidP="005F7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77A" w:rsidRDefault="00AE77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77A" w:rsidRDefault="00AE777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77A" w:rsidRDefault="00AE777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77A" w:rsidRDefault="00AE777A" w:rsidP="005F7049">
      <w:pPr>
        <w:spacing w:after="0" w:line="240" w:lineRule="auto"/>
      </w:pPr>
      <w:r>
        <w:separator/>
      </w:r>
    </w:p>
  </w:footnote>
  <w:footnote w:type="continuationSeparator" w:id="0">
    <w:p w:rsidR="00AE777A" w:rsidRDefault="00AE777A" w:rsidP="005F7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77A" w:rsidRDefault="00AE77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77A" w:rsidRDefault="00AE777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77A" w:rsidRDefault="00AE777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0FE7"/>
    <w:rsid w:val="00001DB6"/>
    <w:rsid w:val="000401A9"/>
    <w:rsid w:val="00112AE9"/>
    <w:rsid w:val="0017753A"/>
    <w:rsid w:val="001D6946"/>
    <w:rsid w:val="001F5750"/>
    <w:rsid w:val="00286570"/>
    <w:rsid w:val="002B513C"/>
    <w:rsid w:val="002D3577"/>
    <w:rsid w:val="004025CA"/>
    <w:rsid w:val="00484C78"/>
    <w:rsid w:val="00496201"/>
    <w:rsid w:val="004A3163"/>
    <w:rsid w:val="004C0E42"/>
    <w:rsid w:val="00553BF6"/>
    <w:rsid w:val="00591E22"/>
    <w:rsid w:val="00593FD4"/>
    <w:rsid w:val="005F7049"/>
    <w:rsid w:val="00623845"/>
    <w:rsid w:val="00630FE7"/>
    <w:rsid w:val="00657FB4"/>
    <w:rsid w:val="00681C92"/>
    <w:rsid w:val="006C23F3"/>
    <w:rsid w:val="006D4AA6"/>
    <w:rsid w:val="006E07C0"/>
    <w:rsid w:val="006E5132"/>
    <w:rsid w:val="007F421C"/>
    <w:rsid w:val="008B7E12"/>
    <w:rsid w:val="00934A9C"/>
    <w:rsid w:val="00935A46"/>
    <w:rsid w:val="00A340AF"/>
    <w:rsid w:val="00AE777A"/>
    <w:rsid w:val="00AE7C5B"/>
    <w:rsid w:val="00B93B9B"/>
    <w:rsid w:val="00B956D6"/>
    <w:rsid w:val="00C10094"/>
    <w:rsid w:val="00C15585"/>
    <w:rsid w:val="00C54F7D"/>
    <w:rsid w:val="00C97ADA"/>
    <w:rsid w:val="00D10C66"/>
    <w:rsid w:val="00D95800"/>
    <w:rsid w:val="00DA1A7D"/>
    <w:rsid w:val="00DE45BF"/>
    <w:rsid w:val="00F47C71"/>
    <w:rsid w:val="00F75C36"/>
    <w:rsid w:val="00FF0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0A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8657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86570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28657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86570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86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6570"/>
    <w:rPr>
      <w:rFonts w:ascii="Tahoma" w:eastAsia="Times New Roman" w:hAnsi="Tahoma" w:cs="Tahoma"/>
      <w:sz w:val="16"/>
      <w:szCs w:val="16"/>
    </w:rPr>
  </w:style>
  <w:style w:type="character" w:customStyle="1" w:styleId="a">
    <w:name w:val="Колонтитул_"/>
    <w:link w:val="a0"/>
    <w:uiPriority w:val="99"/>
    <w:locked/>
    <w:rsid w:val="00286570"/>
    <w:rPr>
      <w:rFonts w:ascii="Times New Roman" w:hAnsi="Times New Roman"/>
      <w:shd w:val="clear" w:color="auto" w:fill="FFFFFF"/>
    </w:rPr>
  </w:style>
  <w:style w:type="paragraph" w:customStyle="1" w:styleId="a0">
    <w:name w:val="Колонтитул"/>
    <w:basedOn w:val="Normal"/>
    <w:link w:val="a"/>
    <w:uiPriority w:val="99"/>
    <w:rsid w:val="00286570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1">
    <w:name w:val="Основной текст_"/>
    <w:link w:val="3"/>
    <w:uiPriority w:val="99"/>
    <w:locked/>
    <w:rsid w:val="00286570"/>
    <w:rPr>
      <w:rFonts w:ascii="Times New Roman" w:hAnsi="Times New Roman"/>
      <w:sz w:val="23"/>
      <w:shd w:val="clear" w:color="auto" w:fill="FFFFFF"/>
    </w:rPr>
  </w:style>
  <w:style w:type="paragraph" w:customStyle="1" w:styleId="3">
    <w:name w:val="Основной текст3"/>
    <w:basedOn w:val="Normal"/>
    <w:link w:val="a1"/>
    <w:uiPriority w:val="99"/>
    <w:rsid w:val="00286570"/>
    <w:pPr>
      <w:shd w:val="clear" w:color="auto" w:fill="FFFFFF"/>
      <w:spacing w:after="240" w:line="274" w:lineRule="exact"/>
      <w:ind w:hanging="700"/>
      <w:jc w:val="center"/>
    </w:pPr>
    <w:rPr>
      <w:rFonts w:ascii="Times New Roman" w:eastAsia="Times New Roman" w:hAnsi="Times New Roman"/>
      <w:sz w:val="23"/>
      <w:szCs w:val="23"/>
      <w:lang w:eastAsia="ru-RU"/>
    </w:rPr>
  </w:style>
  <w:style w:type="character" w:customStyle="1" w:styleId="2">
    <w:name w:val="Основной текст (2)_"/>
    <w:link w:val="20"/>
    <w:uiPriority w:val="99"/>
    <w:locked/>
    <w:rsid w:val="00286570"/>
    <w:rPr>
      <w:rFonts w:ascii="Times New Roman" w:hAnsi="Times New Roman"/>
      <w:sz w:val="27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286570"/>
    <w:pPr>
      <w:shd w:val="clear" w:color="auto" w:fill="FFFFFF"/>
      <w:spacing w:after="900" w:line="322" w:lineRule="exact"/>
      <w:jc w:val="right"/>
    </w:pPr>
    <w:rPr>
      <w:rFonts w:ascii="Times New Roman" w:eastAsia="Times New Roman" w:hAnsi="Times New Roman"/>
      <w:sz w:val="27"/>
      <w:szCs w:val="27"/>
      <w:lang w:eastAsia="ru-RU"/>
    </w:rPr>
  </w:style>
  <w:style w:type="character" w:customStyle="1" w:styleId="11pt">
    <w:name w:val="Колонтитул + 11 pt"/>
    <w:uiPriority w:val="99"/>
    <w:rsid w:val="00286570"/>
    <w:rPr>
      <w:rFonts w:ascii="Times New Roman" w:hAnsi="Times New Roman"/>
      <w:spacing w:val="0"/>
      <w:sz w:val="22"/>
      <w:u w:val="none"/>
      <w:effect w:val="none"/>
    </w:rPr>
  </w:style>
  <w:style w:type="character" w:customStyle="1" w:styleId="211">
    <w:name w:val="Основной текст (2) + 11"/>
    <w:aliases w:val="5 pt"/>
    <w:uiPriority w:val="99"/>
    <w:rsid w:val="00286570"/>
    <w:rPr>
      <w:rFonts w:ascii="Times New Roman" w:hAnsi="Times New Roman"/>
      <w:spacing w:val="0"/>
      <w:sz w:val="23"/>
      <w:u w:val="none"/>
      <w:effect w:val="none"/>
    </w:rPr>
  </w:style>
  <w:style w:type="paragraph" w:styleId="NormalWeb">
    <w:name w:val="Normal (Web)"/>
    <w:basedOn w:val="Normal"/>
    <w:link w:val="NormalWebChar"/>
    <w:uiPriority w:val="99"/>
    <w:rsid w:val="000401A9"/>
    <w:pPr>
      <w:spacing w:beforeAutospacing="1" w:after="0" w:afterAutospacing="1" w:line="240" w:lineRule="auto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customStyle="1" w:styleId="NormalWebChar">
    <w:name w:val="Normal (Web) Char"/>
    <w:link w:val="NormalWeb"/>
    <w:uiPriority w:val="99"/>
    <w:locked/>
    <w:rsid w:val="000401A9"/>
    <w:rPr>
      <w:rFonts w:ascii="Times New Roman" w:hAnsi="Times New Roman"/>
      <w:color w:val="000000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14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55</Pages>
  <Words>10470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Криста</dc:creator>
  <cp:keywords/>
  <dc:description/>
  <cp:lastModifiedBy>Microsoft Office</cp:lastModifiedBy>
  <cp:revision>2</cp:revision>
  <dcterms:created xsi:type="dcterms:W3CDTF">2026-06-22T13:30:00Z</dcterms:created>
  <dcterms:modified xsi:type="dcterms:W3CDTF">2026-06-22T13:30:00Z</dcterms:modified>
</cp:coreProperties>
</file>