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190"/>
        <w:gridCol w:w="3190"/>
        <w:gridCol w:w="3191"/>
      </w:tblGrid>
      <w:tr w:rsidR="007D06C2" w:rsidTr="00DE706F">
        <w:trPr>
          <w:trHeight w:val="839"/>
        </w:trPr>
        <w:tc>
          <w:tcPr>
            <w:tcW w:w="9571" w:type="dxa"/>
            <w:gridSpan w:val="3"/>
          </w:tcPr>
          <w:p w:rsidR="007D06C2" w:rsidRDefault="007D06C2" w:rsidP="00DE706F">
            <w:pPr>
              <w:widowControl w:val="0"/>
              <w:suppressAutoHyphens/>
              <w:jc w:val="center"/>
              <w:rPr>
                <w:kern w:val="2"/>
                <w:sz w:val="25"/>
                <w:szCs w:val="25"/>
                <w:lang w:val="sr-Cyrl-CS" w:eastAsia="sr-Cyrl-CS"/>
              </w:rPr>
            </w:pPr>
            <w:r w:rsidRPr="004551D7">
              <w:rPr>
                <w:noProof/>
                <w:sz w:val="25"/>
                <w:szCs w:val="25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http://crimea-biz.com/upload/iblock/043/02.gif" style="width:36.75pt;height:39pt;visibility:visible">
                  <v:imagedata r:id="rId7" o:title=""/>
                </v:shape>
              </w:pict>
            </w:r>
          </w:p>
        </w:tc>
      </w:tr>
      <w:tr w:rsidR="007D06C2" w:rsidRPr="00A60288" w:rsidTr="00DE706F">
        <w:trPr>
          <w:trHeight w:val="1897"/>
        </w:trPr>
        <w:tc>
          <w:tcPr>
            <w:tcW w:w="3190" w:type="dxa"/>
          </w:tcPr>
          <w:p w:rsidR="007D06C2" w:rsidRPr="00A60288" w:rsidRDefault="007D06C2" w:rsidP="00DE706F">
            <w:pPr>
              <w:jc w:val="center"/>
              <w:rPr>
                <w:b/>
                <w:kern w:val="2"/>
                <w:sz w:val="24"/>
                <w:szCs w:val="24"/>
                <w:lang w:val="sr-Cyrl-CS" w:eastAsia="sr-Cyrl-CS"/>
              </w:rPr>
            </w:pPr>
            <w:r w:rsidRPr="00A60288">
              <w:rPr>
                <w:b/>
                <w:sz w:val="24"/>
                <w:szCs w:val="24"/>
              </w:rPr>
              <w:t>АДМІНІСТРАЦІЯ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</w:rPr>
              <w:t xml:space="preserve"> СОВ</w:t>
            </w:r>
            <w:r w:rsidRPr="00A60288">
              <w:rPr>
                <w:b/>
                <w:sz w:val="24"/>
                <w:szCs w:val="24"/>
                <w:lang w:val="uk-UA"/>
              </w:rPr>
              <w:t>Є</w:t>
            </w:r>
            <w:r w:rsidRPr="00A60288">
              <w:rPr>
                <w:b/>
                <w:sz w:val="24"/>
                <w:szCs w:val="24"/>
              </w:rPr>
              <w:t>ТС</w:t>
            </w:r>
            <w:r w:rsidRPr="00A60288">
              <w:rPr>
                <w:b/>
                <w:sz w:val="24"/>
                <w:szCs w:val="24"/>
                <w:lang w:val="uk-UA"/>
              </w:rPr>
              <w:t>Ь</w:t>
            </w:r>
            <w:r w:rsidRPr="00A60288">
              <w:rPr>
                <w:b/>
                <w:sz w:val="24"/>
                <w:szCs w:val="24"/>
              </w:rPr>
              <w:t>К</w:t>
            </w:r>
            <w:r w:rsidRPr="00A60288">
              <w:rPr>
                <w:b/>
                <w:sz w:val="24"/>
                <w:szCs w:val="24"/>
                <w:lang w:val="uk-UA"/>
              </w:rPr>
              <w:t xml:space="preserve">ОГО 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СІЛЬСЬКОГО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ПОСЕЛЕННЯ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СОВЄТСЬКОГО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РАЙОНУ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A60288">
              <w:rPr>
                <w:b/>
                <w:sz w:val="24"/>
                <w:szCs w:val="24"/>
              </w:rPr>
              <w:t>РЕСПУБЛ</w:t>
            </w:r>
            <w:r w:rsidRPr="00A60288">
              <w:rPr>
                <w:b/>
                <w:sz w:val="24"/>
                <w:szCs w:val="24"/>
                <w:lang w:val="uk-UA"/>
              </w:rPr>
              <w:t xml:space="preserve">ІКИ </w:t>
            </w:r>
          </w:p>
          <w:p w:rsidR="007D06C2" w:rsidRPr="00A60288" w:rsidRDefault="007D06C2" w:rsidP="00887092">
            <w:pPr>
              <w:jc w:val="center"/>
              <w:rPr>
                <w:b/>
                <w:kern w:val="2"/>
                <w:sz w:val="24"/>
                <w:szCs w:val="24"/>
                <w:lang w:val="uk-UA" w:eastAsia="sr-Cyrl-CS"/>
              </w:rPr>
            </w:pPr>
            <w:r w:rsidRPr="00A60288">
              <w:rPr>
                <w:b/>
                <w:sz w:val="24"/>
                <w:szCs w:val="24"/>
              </w:rPr>
              <w:t>КР</w:t>
            </w:r>
            <w:r w:rsidRPr="00A60288">
              <w:rPr>
                <w:b/>
                <w:sz w:val="24"/>
                <w:szCs w:val="24"/>
                <w:lang w:val="uk-UA"/>
              </w:rPr>
              <w:t>И</w:t>
            </w:r>
            <w:r w:rsidRPr="00A60288">
              <w:rPr>
                <w:b/>
                <w:sz w:val="24"/>
                <w:szCs w:val="24"/>
              </w:rPr>
              <w:t>М</w:t>
            </w:r>
          </w:p>
        </w:tc>
        <w:tc>
          <w:tcPr>
            <w:tcW w:w="3190" w:type="dxa"/>
          </w:tcPr>
          <w:p w:rsidR="007D06C2" w:rsidRPr="00A60288" w:rsidRDefault="007D06C2" w:rsidP="00DE706F">
            <w:pPr>
              <w:jc w:val="center"/>
              <w:rPr>
                <w:b/>
                <w:kern w:val="2"/>
                <w:sz w:val="24"/>
                <w:szCs w:val="24"/>
                <w:lang w:val="sr-Cyrl-CS" w:eastAsia="sr-Cyrl-CS"/>
              </w:rPr>
            </w:pPr>
            <w:r w:rsidRPr="00A60288">
              <w:rPr>
                <w:b/>
                <w:sz w:val="24"/>
                <w:szCs w:val="24"/>
              </w:rPr>
              <w:t xml:space="preserve">АДМИНИСТРАЦИЯ 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</w:rPr>
            </w:pPr>
            <w:r w:rsidRPr="00A60288">
              <w:rPr>
                <w:b/>
                <w:sz w:val="24"/>
                <w:szCs w:val="24"/>
              </w:rPr>
              <w:t>СОВЕТСКОГО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</w:rPr>
            </w:pPr>
            <w:r w:rsidRPr="00A60288">
              <w:rPr>
                <w:b/>
                <w:sz w:val="24"/>
                <w:szCs w:val="24"/>
              </w:rPr>
              <w:t>СЕЛЬСКОГО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ПОСЕЛЕНИЯ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 xml:space="preserve">СОВЕТСКОГО 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РАЙОНА</w:t>
            </w:r>
          </w:p>
          <w:p w:rsidR="007D06C2" w:rsidRPr="00A60288" w:rsidRDefault="007D06C2" w:rsidP="00DE706F">
            <w:pPr>
              <w:widowControl w:val="0"/>
              <w:suppressAutoHyphens/>
              <w:jc w:val="center"/>
              <w:rPr>
                <w:kern w:val="2"/>
                <w:sz w:val="24"/>
                <w:szCs w:val="24"/>
                <w:lang w:val="uk-UA" w:eastAsia="sr-Cyrl-CS"/>
              </w:rPr>
            </w:pPr>
            <w:r w:rsidRPr="00A60288">
              <w:rPr>
                <w:b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3191" w:type="dxa"/>
          </w:tcPr>
          <w:p w:rsidR="007D06C2" w:rsidRPr="00A60288" w:rsidRDefault="007D06C2" w:rsidP="00DE706F">
            <w:pPr>
              <w:jc w:val="center"/>
              <w:rPr>
                <w:b/>
                <w:kern w:val="2"/>
                <w:sz w:val="24"/>
                <w:szCs w:val="24"/>
                <w:lang w:val="uk-UA" w:eastAsia="sr-Cyrl-CS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КЪЫРЫМ</w:t>
            </w:r>
            <w:r w:rsidRPr="00A60288">
              <w:rPr>
                <w:b/>
                <w:sz w:val="24"/>
                <w:szCs w:val="24"/>
                <w:lang w:val="uk-UA"/>
              </w:rPr>
              <w:br/>
              <w:t>ДЖУМХУРИЕТИ</w:t>
            </w:r>
            <w:r w:rsidRPr="00A60288">
              <w:rPr>
                <w:b/>
                <w:sz w:val="24"/>
                <w:szCs w:val="24"/>
                <w:lang w:val="uk-UA"/>
              </w:rPr>
              <w:br/>
              <w:t xml:space="preserve">СОВЕТСКИЙ 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КОЙ ШУРАСЫ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КЪЫРЫМ</w:t>
            </w:r>
          </w:p>
          <w:p w:rsidR="007D06C2" w:rsidRPr="00A60288" w:rsidRDefault="007D06C2" w:rsidP="00DE706F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60288">
              <w:rPr>
                <w:b/>
                <w:sz w:val="24"/>
                <w:szCs w:val="24"/>
                <w:lang w:val="uk-UA"/>
              </w:rPr>
              <w:t>ДЖУМХУРИЕТИ</w:t>
            </w:r>
          </w:p>
          <w:p w:rsidR="007D06C2" w:rsidRPr="00A60288" w:rsidRDefault="007D06C2" w:rsidP="00DE706F">
            <w:pPr>
              <w:jc w:val="center"/>
              <w:rPr>
                <w:b/>
                <w:i/>
                <w:sz w:val="24"/>
                <w:szCs w:val="24"/>
                <w:lang w:val="uk-UA"/>
              </w:rPr>
            </w:pPr>
          </w:p>
          <w:p w:rsidR="007D06C2" w:rsidRPr="00A60288" w:rsidRDefault="007D06C2" w:rsidP="00DE706F">
            <w:pPr>
              <w:widowControl w:val="0"/>
              <w:suppressAutoHyphens/>
              <w:jc w:val="center"/>
              <w:rPr>
                <w:kern w:val="2"/>
                <w:sz w:val="24"/>
                <w:szCs w:val="24"/>
                <w:lang w:val="sr-Cyrl-CS" w:eastAsia="sr-Cyrl-CS"/>
              </w:rPr>
            </w:pPr>
            <w:r w:rsidRPr="00A60288">
              <w:rPr>
                <w:i/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7D06C2" w:rsidRPr="00A60288" w:rsidRDefault="007D06C2" w:rsidP="00DF5380">
      <w:pPr>
        <w:pStyle w:val="p1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A60288">
        <w:rPr>
          <w:b/>
          <w:bCs/>
          <w:color w:val="000000"/>
        </w:rPr>
        <w:t xml:space="preserve">ПОСТАНОВЛЕНИЕ </w:t>
      </w:r>
    </w:p>
    <w:p w:rsidR="007D06C2" w:rsidRPr="00A60288" w:rsidRDefault="007D06C2" w:rsidP="00770287">
      <w:pPr>
        <w:pStyle w:val="p1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A60288">
        <w:rPr>
          <w:b/>
          <w:bCs/>
          <w:color w:val="000000"/>
        </w:rPr>
        <w:t>пгт. Советский</w:t>
      </w:r>
    </w:p>
    <w:p w:rsidR="007D06C2" w:rsidRPr="00A60288" w:rsidRDefault="007D06C2" w:rsidP="00887092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27</w:t>
      </w:r>
      <w:r w:rsidRPr="00A602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июл</w:t>
      </w:r>
      <w:r w:rsidRPr="00A60288">
        <w:rPr>
          <w:b/>
          <w:sz w:val="24"/>
          <w:szCs w:val="24"/>
        </w:rPr>
        <w:t>я 2023г.</w:t>
      </w:r>
      <w:r w:rsidRPr="00A60288">
        <w:rPr>
          <w:b/>
          <w:sz w:val="24"/>
          <w:szCs w:val="24"/>
        </w:rPr>
        <w:tab/>
      </w:r>
      <w:r w:rsidRPr="00A60288">
        <w:rPr>
          <w:b/>
          <w:sz w:val="24"/>
          <w:szCs w:val="24"/>
        </w:rPr>
        <w:tab/>
      </w:r>
      <w:r w:rsidRPr="00A60288">
        <w:rPr>
          <w:b/>
          <w:sz w:val="24"/>
          <w:szCs w:val="24"/>
        </w:rPr>
        <w:tab/>
      </w:r>
      <w:r w:rsidRPr="00A60288">
        <w:rPr>
          <w:b/>
          <w:sz w:val="24"/>
          <w:szCs w:val="24"/>
        </w:rPr>
        <w:tab/>
      </w:r>
      <w:r w:rsidRPr="00A60288">
        <w:rPr>
          <w:b/>
          <w:sz w:val="24"/>
          <w:szCs w:val="24"/>
        </w:rPr>
        <w:tab/>
      </w:r>
      <w:r w:rsidRPr="00A60288">
        <w:rPr>
          <w:b/>
          <w:sz w:val="24"/>
          <w:szCs w:val="24"/>
        </w:rPr>
        <w:tab/>
      </w:r>
      <w:r w:rsidRPr="00A60288">
        <w:rPr>
          <w:b/>
          <w:sz w:val="24"/>
          <w:szCs w:val="24"/>
        </w:rPr>
        <w:tab/>
        <w:t xml:space="preserve">                      № </w:t>
      </w:r>
      <w:r>
        <w:rPr>
          <w:b/>
          <w:sz w:val="24"/>
          <w:szCs w:val="24"/>
        </w:rPr>
        <w:t>179</w:t>
      </w:r>
    </w:p>
    <w:p w:rsidR="007D06C2" w:rsidRPr="00A60288" w:rsidRDefault="007D06C2" w:rsidP="00887092">
      <w:pPr>
        <w:ind w:firstLine="708"/>
        <w:jc w:val="both"/>
        <w:rPr>
          <w:b/>
          <w:sz w:val="24"/>
          <w:szCs w:val="24"/>
        </w:rPr>
      </w:pPr>
    </w:p>
    <w:p w:rsidR="007D06C2" w:rsidRPr="0014378F" w:rsidRDefault="007D06C2" w:rsidP="0014378F">
      <w:pPr>
        <w:jc w:val="both"/>
        <w:rPr>
          <w:b/>
          <w:sz w:val="24"/>
          <w:szCs w:val="24"/>
        </w:rPr>
      </w:pPr>
      <w:r w:rsidRPr="0014378F">
        <w:rPr>
          <w:b/>
          <w:sz w:val="24"/>
          <w:szCs w:val="24"/>
        </w:rPr>
        <w:t>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</w:p>
    <w:p w:rsidR="007D06C2" w:rsidRPr="00A60288" w:rsidRDefault="007D06C2" w:rsidP="00A60288">
      <w:pPr>
        <w:jc w:val="center"/>
        <w:rPr>
          <w:sz w:val="24"/>
          <w:szCs w:val="24"/>
        </w:rPr>
      </w:pPr>
    </w:p>
    <w:p w:rsidR="007D06C2" w:rsidRPr="00A60288" w:rsidRDefault="007D06C2" w:rsidP="00A60288">
      <w:pPr>
        <w:ind w:firstLine="567"/>
        <w:jc w:val="both"/>
        <w:rPr>
          <w:sz w:val="24"/>
          <w:szCs w:val="24"/>
        </w:rPr>
      </w:pPr>
      <w:r w:rsidRPr="00A60288">
        <w:rPr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с подпунктом 3 пункта 1 статьи 7 Федерального закона от 27 июля 2010 года № 210-ФЗ «Об организации предоставления государственных и муниципальных услуг», руководствуясь Уставом муниципального образования Советское сельское поселение Советского района Республики Крым, администрация Советского сельского поселения Советского района Республики Крым ПОСТАНОВЛЯЕТ:</w:t>
      </w:r>
    </w:p>
    <w:p w:rsidR="007D06C2" w:rsidRPr="00A60288" w:rsidRDefault="007D06C2" w:rsidP="00A60288">
      <w:pPr>
        <w:ind w:firstLine="567"/>
        <w:jc w:val="both"/>
        <w:rPr>
          <w:sz w:val="24"/>
          <w:szCs w:val="24"/>
        </w:rPr>
      </w:pPr>
      <w:r w:rsidRPr="00A60288">
        <w:rPr>
          <w:sz w:val="24"/>
          <w:szCs w:val="24"/>
        </w:rPr>
        <w:t>1. Утвердить прилагаемый Административный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(прилагается).</w:t>
      </w:r>
    </w:p>
    <w:p w:rsidR="007D06C2" w:rsidRPr="00A60288" w:rsidRDefault="007D06C2" w:rsidP="00887092">
      <w:pPr>
        <w:ind w:firstLine="709"/>
        <w:jc w:val="both"/>
        <w:rPr>
          <w:sz w:val="24"/>
          <w:szCs w:val="24"/>
        </w:rPr>
      </w:pPr>
      <w:r w:rsidRPr="00A60288">
        <w:rPr>
          <w:sz w:val="24"/>
          <w:szCs w:val="24"/>
        </w:rPr>
        <w:t>2. Настоящее постановление вступает в силу со дня его официального опубликования (обнародования) на информационном стенде Советского сельского совета, а также на официальной интернет-странице Советского района Республики Крым в разделе Муниципальные образования Советского района «Советское сельское поселение» на сайте http://sovmo.rk.gov.ru/ в информационно-телекоммуникационной сети «Интернет».</w:t>
      </w:r>
    </w:p>
    <w:p w:rsidR="007D06C2" w:rsidRDefault="007D06C2" w:rsidP="00A60288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A60288">
        <w:rPr>
          <w:sz w:val="24"/>
          <w:szCs w:val="24"/>
        </w:rPr>
        <w:t>3.Контроль за выполнением настоящего постановления возложить на ведущего специалиста отдела по правовым вопросам, вопросам муниципального имущества, землеустройства. территориального планирования и предоставления муниципальных услуг администрации Советского сельского поселения Советского района Республики Крым Прохорову Л.Г.</w:t>
      </w:r>
      <w:r w:rsidRPr="00A60288">
        <w:rPr>
          <w:b/>
          <w:sz w:val="24"/>
          <w:szCs w:val="24"/>
        </w:rPr>
        <w:t xml:space="preserve"> </w:t>
      </w:r>
    </w:p>
    <w:p w:rsidR="007D06C2" w:rsidRDefault="007D06C2" w:rsidP="00A60288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7D06C2" w:rsidRPr="00A60288" w:rsidRDefault="007D06C2" w:rsidP="00A6028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7D06C2" w:rsidRPr="00A60288" w:rsidRDefault="007D06C2" w:rsidP="00FE6146">
      <w:pPr>
        <w:tabs>
          <w:tab w:val="left" w:pos="6825"/>
        </w:tabs>
        <w:rPr>
          <w:b/>
          <w:sz w:val="24"/>
          <w:szCs w:val="24"/>
        </w:rPr>
      </w:pPr>
      <w:r w:rsidRPr="00A60288">
        <w:rPr>
          <w:b/>
          <w:sz w:val="24"/>
          <w:szCs w:val="24"/>
        </w:rPr>
        <w:t>Председатель Советского сельского совета –</w:t>
      </w:r>
    </w:p>
    <w:p w:rsidR="007D06C2" w:rsidRPr="00A60288" w:rsidRDefault="007D06C2" w:rsidP="00FE6146">
      <w:pPr>
        <w:tabs>
          <w:tab w:val="left" w:pos="6825"/>
        </w:tabs>
        <w:rPr>
          <w:b/>
          <w:sz w:val="24"/>
          <w:szCs w:val="24"/>
        </w:rPr>
      </w:pPr>
      <w:r w:rsidRPr="00A60288">
        <w:rPr>
          <w:b/>
          <w:sz w:val="24"/>
          <w:szCs w:val="24"/>
        </w:rPr>
        <w:t>глава администрации Советского сельского</w:t>
      </w:r>
    </w:p>
    <w:p w:rsidR="007D06C2" w:rsidRDefault="007D06C2" w:rsidP="00EF1E91">
      <w:pPr>
        <w:tabs>
          <w:tab w:val="left" w:pos="6825"/>
        </w:tabs>
        <w:rPr>
          <w:b/>
        </w:rPr>
      </w:pPr>
      <w:r w:rsidRPr="00A60288">
        <w:rPr>
          <w:b/>
          <w:sz w:val="24"/>
          <w:szCs w:val="24"/>
        </w:rPr>
        <w:t>поселения</w:t>
      </w:r>
      <w:r w:rsidRPr="00A60288">
        <w:rPr>
          <w:b/>
          <w:sz w:val="24"/>
          <w:szCs w:val="24"/>
        </w:rPr>
        <w:tab/>
      </w:r>
      <w:r w:rsidRPr="00A60288">
        <w:rPr>
          <w:b/>
          <w:sz w:val="24"/>
          <w:szCs w:val="24"/>
        </w:rPr>
        <w:tab/>
      </w:r>
      <w:r w:rsidRPr="00A60288">
        <w:rPr>
          <w:b/>
          <w:sz w:val="24"/>
          <w:szCs w:val="24"/>
        </w:rPr>
        <w:tab/>
        <w:t xml:space="preserve"> А.И. Подго</w:t>
      </w:r>
      <w:r>
        <w:rPr>
          <w:b/>
          <w:sz w:val="26"/>
          <w:szCs w:val="26"/>
        </w:rPr>
        <w:t>рняк</w:t>
      </w:r>
    </w:p>
    <w:sectPr w:rsidR="007D06C2" w:rsidSect="007B5FBF">
      <w:pgSz w:w="11906" w:h="16838"/>
      <w:pgMar w:top="1134" w:right="851" w:bottom="1134" w:left="1134" w:header="278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6C2" w:rsidRDefault="007D06C2" w:rsidP="00E03EFD">
      <w:r>
        <w:separator/>
      </w:r>
    </w:p>
  </w:endnote>
  <w:endnote w:type="continuationSeparator" w:id="0">
    <w:p w:rsidR="007D06C2" w:rsidRDefault="007D06C2" w:rsidP="00E03E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6C2" w:rsidRDefault="007D06C2" w:rsidP="00E03EFD">
      <w:r>
        <w:separator/>
      </w:r>
    </w:p>
  </w:footnote>
  <w:footnote w:type="continuationSeparator" w:id="0">
    <w:p w:rsidR="007D06C2" w:rsidRDefault="007D06C2" w:rsidP="00E03E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2B2694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>
    <w:nsid w:val="00000001"/>
    <w:multiLevelType w:val="multilevel"/>
    <w:tmpl w:val="00000000"/>
    <w:lvl w:ilvl="0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6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3"/>
    <w:multiLevelType w:val="multilevel"/>
    <w:tmpl w:val="00000002"/>
    <w:lvl w:ilvl="0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7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5"/>
    <w:multiLevelType w:val="multilevel"/>
    <w:tmpl w:val="00000004"/>
    <w:lvl w:ilvl="0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5F001B3"/>
    <w:multiLevelType w:val="hybridMultilevel"/>
    <w:tmpl w:val="DF44F27A"/>
    <w:lvl w:ilvl="0" w:tplc="DE0E5B88">
      <w:start w:val="1"/>
      <w:numFmt w:val="decimal"/>
      <w:lvlText w:val="%1.1.1.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076854C2"/>
    <w:multiLevelType w:val="hybridMultilevel"/>
    <w:tmpl w:val="2B2ED654"/>
    <w:lvl w:ilvl="0" w:tplc="1D64EC92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>
    <w:nsid w:val="0B961DE0"/>
    <w:multiLevelType w:val="hybridMultilevel"/>
    <w:tmpl w:val="54E40430"/>
    <w:lvl w:ilvl="0" w:tplc="DCB246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>
    <w:nsid w:val="18953F1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1A5E3586"/>
    <w:multiLevelType w:val="hybridMultilevel"/>
    <w:tmpl w:val="1D84B672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9">
    <w:nsid w:val="225E33AF"/>
    <w:multiLevelType w:val="hybridMultilevel"/>
    <w:tmpl w:val="3E56CE84"/>
    <w:lvl w:ilvl="0" w:tplc="88E06F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F4E6C9F"/>
    <w:multiLevelType w:val="hybridMultilevel"/>
    <w:tmpl w:val="B628BF22"/>
    <w:lvl w:ilvl="0" w:tplc="88E06FFE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F6A6F"/>
    <w:multiLevelType w:val="hybridMultilevel"/>
    <w:tmpl w:val="E83A9B76"/>
    <w:lvl w:ilvl="0" w:tplc="88E06F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AD36CCC"/>
    <w:multiLevelType w:val="hybridMultilevel"/>
    <w:tmpl w:val="797AC4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BD8577F"/>
    <w:multiLevelType w:val="hybridMultilevel"/>
    <w:tmpl w:val="B6D21B6C"/>
    <w:lvl w:ilvl="0" w:tplc="04190001">
      <w:start w:val="1"/>
      <w:numFmt w:val="bullet"/>
      <w:lvlText w:val=""/>
      <w:lvlJc w:val="left"/>
      <w:pPr>
        <w:tabs>
          <w:tab w:val="num" w:pos="2325"/>
        </w:tabs>
        <w:ind w:left="23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5"/>
        </w:tabs>
        <w:ind w:left="30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5"/>
        </w:tabs>
        <w:ind w:left="3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5"/>
        </w:tabs>
        <w:ind w:left="4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hint="default"/>
      </w:rPr>
    </w:lvl>
  </w:abstractNum>
  <w:abstractNum w:abstractNumId="14">
    <w:nsid w:val="4C7D229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DD6133"/>
    <w:multiLevelType w:val="multilevel"/>
    <w:tmpl w:val="BA4440DE"/>
    <w:lvl w:ilvl="0">
      <w:start w:val="1"/>
      <w:numFmt w:val="decimal"/>
      <w:pStyle w:val="2-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7" w:hanging="72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cs="Times New Roman"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6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17">
    <w:nsid w:val="5C8111D8"/>
    <w:multiLevelType w:val="hybridMultilevel"/>
    <w:tmpl w:val="856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9E2EAF"/>
    <w:multiLevelType w:val="hybridMultilevel"/>
    <w:tmpl w:val="3228B0C2"/>
    <w:lvl w:ilvl="0" w:tplc="7DB40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6FF903A1"/>
    <w:multiLevelType w:val="hybridMultilevel"/>
    <w:tmpl w:val="DB62C3B0"/>
    <w:lvl w:ilvl="0" w:tplc="0419000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20">
    <w:nsid w:val="785056CE"/>
    <w:multiLevelType w:val="hybridMultilevel"/>
    <w:tmpl w:val="D6CC1136"/>
    <w:lvl w:ilvl="0" w:tplc="88E06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837D3"/>
    <w:multiLevelType w:val="hybridMultilevel"/>
    <w:tmpl w:val="B462944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6"/>
  </w:num>
  <w:num w:numId="6">
    <w:abstractNumId w:val="5"/>
  </w:num>
  <w:num w:numId="7">
    <w:abstractNumId w:val="17"/>
  </w:num>
  <w:num w:numId="8">
    <w:abstractNumId w:val="20"/>
  </w:num>
  <w:num w:numId="9">
    <w:abstractNumId w:val="11"/>
  </w:num>
  <w:num w:numId="10">
    <w:abstractNumId w:val="10"/>
  </w:num>
  <w:num w:numId="11">
    <w:abstractNumId w:val="9"/>
  </w:num>
  <w:num w:numId="12">
    <w:abstractNumId w:val="8"/>
  </w:num>
  <w:num w:numId="13">
    <w:abstractNumId w:val="18"/>
  </w:num>
  <w:num w:numId="14">
    <w:abstractNumId w:val="7"/>
  </w:num>
  <w:num w:numId="15">
    <w:abstractNumId w:val="1"/>
  </w:num>
  <w:num w:numId="16">
    <w:abstractNumId w:val="2"/>
  </w:num>
  <w:num w:numId="17">
    <w:abstractNumId w:val="3"/>
  </w:num>
  <w:num w:numId="18">
    <w:abstractNumId w:val="15"/>
  </w:num>
  <w:num w:numId="19">
    <w:abstractNumId w:val="14"/>
  </w:num>
  <w:num w:numId="20">
    <w:abstractNumId w:val="4"/>
  </w:num>
  <w:num w:numId="21">
    <w:abstractNumId w:val="19"/>
  </w:num>
  <w:num w:numId="22">
    <w:abstractNumId w:val="13"/>
  </w:num>
  <w:num w:numId="23">
    <w:abstractNumId w:val="21"/>
  </w:num>
  <w:num w:numId="24">
    <w:abstractNumId w:val="1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doNotHyphenateCaps/>
  <w:drawingGridHorizontalSpacing w:val="14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F61"/>
    <w:rsid w:val="00001C8C"/>
    <w:rsid w:val="00007E26"/>
    <w:rsid w:val="0001066E"/>
    <w:rsid w:val="00010CA5"/>
    <w:rsid w:val="00013017"/>
    <w:rsid w:val="00016ABD"/>
    <w:rsid w:val="00016E5C"/>
    <w:rsid w:val="00017BF3"/>
    <w:rsid w:val="00021AA3"/>
    <w:rsid w:val="00021ED9"/>
    <w:rsid w:val="00022E7F"/>
    <w:rsid w:val="000234DC"/>
    <w:rsid w:val="0002650A"/>
    <w:rsid w:val="00026B0C"/>
    <w:rsid w:val="00027180"/>
    <w:rsid w:val="00031313"/>
    <w:rsid w:val="00032F32"/>
    <w:rsid w:val="00034B20"/>
    <w:rsid w:val="00040A8B"/>
    <w:rsid w:val="000471B5"/>
    <w:rsid w:val="0005286A"/>
    <w:rsid w:val="0005357A"/>
    <w:rsid w:val="000544EF"/>
    <w:rsid w:val="00054D53"/>
    <w:rsid w:val="00060598"/>
    <w:rsid w:val="00060863"/>
    <w:rsid w:val="000626B1"/>
    <w:rsid w:val="00062752"/>
    <w:rsid w:val="00063337"/>
    <w:rsid w:val="000639AF"/>
    <w:rsid w:val="00067B6F"/>
    <w:rsid w:val="000701EC"/>
    <w:rsid w:val="0007041A"/>
    <w:rsid w:val="0007057F"/>
    <w:rsid w:val="0007070E"/>
    <w:rsid w:val="0007231E"/>
    <w:rsid w:val="00080367"/>
    <w:rsid w:val="00080433"/>
    <w:rsid w:val="0008222A"/>
    <w:rsid w:val="00084EA3"/>
    <w:rsid w:val="00086A94"/>
    <w:rsid w:val="0009233A"/>
    <w:rsid w:val="0009280D"/>
    <w:rsid w:val="00093251"/>
    <w:rsid w:val="00094115"/>
    <w:rsid w:val="00094E8B"/>
    <w:rsid w:val="00095083"/>
    <w:rsid w:val="000950FC"/>
    <w:rsid w:val="00095190"/>
    <w:rsid w:val="0009572B"/>
    <w:rsid w:val="00096B68"/>
    <w:rsid w:val="000A0493"/>
    <w:rsid w:val="000A5554"/>
    <w:rsid w:val="000B04CF"/>
    <w:rsid w:val="000B0BEB"/>
    <w:rsid w:val="000B1393"/>
    <w:rsid w:val="000B4BFD"/>
    <w:rsid w:val="000B5BFB"/>
    <w:rsid w:val="000D0B29"/>
    <w:rsid w:val="000D1007"/>
    <w:rsid w:val="000D101A"/>
    <w:rsid w:val="000D1D01"/>
    <w:rsid w:val="000D297D"/>
    <w:rsid w:val="000D4782"/>
    <w:rsid w:val="000D5860"/>
    <w:rsid w:val="000D5F4E"/>
    <w:rsid w:val="000D7C66"/>
    <w:rsid w:val="000E0FB0"/>
    <w:rsid w:val="000E252B"/>
    <w:rsid w:val="000E6F77"/>
    <w:rsid w:val="000F0175"/>
    <w:rsid w:val="000F287A"/>
    <w:rsid w:val="001048D3"/>
    <w:rsid w:val="00104EA3"/>
    <w:rsid w:val="0010508C"/>
    <w:rsid w:val="0010627A"/>
    <w:rsid w:val="00110623"/>
    <w:rsid w:val="00110F87"/>
    <w:rsid w:val="00113612"/>
    <w:rsid w:val="001136C4"/>
    <w:rsid w:val="00116AEB"/>
    <w:rsid w:val="00117238"/>
    <w:rsid w:val="00117EC6"/>
    <w:rsid w:val="00120714"/>
    <w:rsid w:val="0012078E"/>
    <w:rsid w:val="00122676"/>
    <w:rsid w:val="0012362B"/>
    <w:rsid w:val="00127A87"/>
    <w:rsid w:val="001310EF"/>
    <w:rsid w:val="001330A9"/>
    <w:rsid w:val="00136B59"/>
    <w:rsid w:val="00136CC2"/>
    <w:rsid w:val="001402D2"/>
    <w:rsid w:val="001407EB"/>
    <w:rsid w:val="00142E1D"/>
    <w:rsid w:val="0014378F"/>
    <w:rsid w:val="00143CB6"/>
    <w:rsid w:val="00144EC7"/>
    <w:rsid w:val="00147261"/>
    <w:rsid w:val="001501F1"/>
    <w:rsid w:val="00150D8E"/>
    <w:rsid w:val="00151624"/>
    <w:rsid w:val="00151693"/>
    <w:rsid w:val="00156554"/>
    <w:rsid w:val="00157017"/>
    <w:rsid w:val="0016250E"/>
    <w:rsid w:val="00163CED"/>
    <w:rsid w:val="00163EAA"/>
    <w:rsid w:val="0016738E"/>
    <w:rsid w:val="0017020E"/>
    <w:rsid w:val="001753BB"/>
    <w:rsid w:val="00176FBF"/>
    <w:rsid w:val="00180CD1"/>
    <w:rsid w:val="00197316"/>
    <w:rsid w:val="001A0DC1"/>
    <w:rsid w:val="001A1467"/>
    <w:rsid w:val="001A3242"/>
    <w:rsid w:val="001A5B17"/>
    <w:rsid w:val="001A6148"/>
    <w:rsid w:val="001B03EA"/>
    <w:rsid w:val="001B30ED"/>
    <w:rsid w:val="001B3827"/>
    <w:rsid w:val="001B3C75"/>
    <w:rsid w:val="001B5BFB"/>
    <w:rsid w:val="001B7468"/>
    <w:rsid w:val="001B7B45"/>
    <w:rsid w:val="001C0108"/>
    <w:rsid w:val="001C2BC6"/>
    <w:rsid w:val="001C566D"/>
    <w:rsid w:val="001D1F6C"/>
    <w:rsid w:val="001D2132"/>
    <w:rsid w:val="001D256B"/>
    <w:rsid w:val="001D7329"/>
    <w:rsid w:val="001E1441"/>
    <w:rsid w:val="001E1519"/>
    <w:rsid w:val="001E2104"/>
    <w:rsid w:val="001E4FD5"/>
    <w:rsid w:val="001E561B"/>
    <w:rsid w:val="001E6CB7"/>
    <w:rsid w:val="001F41A8"/>
    <w:rsid w:val="001F509B"/>
    <w:rsid w:val="001F7F51"/>
    <w:rsid w:val="00202595"/>
    <w:rsid w:val="00204AAD"/>
    <w:rsid w:val="00207423"/>
    <w:rsid w:val="00210B5D"/>
    <w:rsid w:val="00214C87"/>
    <w:rsid w:val="002157C9"/>
    <w:rsid w:val="002217D9"/>
    <w:rsid w:val="0022437A"/>
    <w:rsid w:val="00225F92"/>
    <w:rsid w:val="00226F40"/>
    <w:rsid w:val="0023004E"/>
    <w:rsid w:val="00230771"/>
    <w:rsid w:val="002327C2"/>
    <w:rsid w:val="00233AA8"/>
    <w:rsid w:val="0023734E"/>
    <w:rsid w:val="00241B2D"/>
    <w:rsid w:val="0024545A"/>
    <w:rsid w:val="00245734"/>
    <w:rsid w:val="00245A39"/>
    <w:rsid w:val="00245E5D"/>
    <w:rsid w:val="00250538"/>
    <w:rsid w:val="002510A2"/>
    <w:rsid w:val="002518CF"/>
    <w:rsid w:val="002521CA"/>
    <w:rsid w:val="00252EFA"/>
    <w:rsid w:val="0025439D"/>
    <w:rsid w:val="002549A9"/>
    <w:rsid w:val="00256214"/>
    <w:rsid w:val="002612FF"/>
    <w:rsid w:val="00262973"/>
    <w:rsid w:val="00263E63"/>
    <w:rsid w:val="00266376"/>
    <w:rsid w:val="0027558A"/>
    <w:rsid w:val="00283B8C"/>
    <w:rsid w:val="00283BDA"/>
    <w:rsid w:val="00283C8B"/>
    <w:rsid w:val="002868E4"/>
    <w:rsid w:val="00286B74"/>
    <w:rsid w:val="00291210"/>
    <w:rsid w:val="00292B7E"/>
    <w:rsid w:val="00294D10"/>
    <w:rsid w:val="00295293"/>
    <w:rsid w:val="002A25E9"/>
    <w:rsid w:val="002A26FA"/>
    <w:rsid w:val="002A3919"/>
    <w:rsid w:val="002B0568"/>
    <w:rsid w:val="002B1B61"/>
    <w:rsid w:val="002B3062"/>
    <w:rsid w:val="002B41A8"/>
    <w:rsid w:val="002B51AE"/>
    <w:rsid w:val="002B5277"/>
    <w:rsid w:val="002B58F1"/>
    <w:rsid w:val="002B75AD"/>
    <w:rsid w:val="002C0064"/>
    <w:rsid w:val="002C0A86"/>
    <w:rsid w:val="002C4D7D"/>
    <w:rsid w:val="002C4E1C"/>
    <w:rsid w:val="002C5EFB"/>
    <w:rsid w:val="002C690B"/>
    <w:rsid w:val="002C7100"/>
    <w:rsid w:val="002C746B"/>
    <w:rsid w:val="002D0033"/>
    <w:rsid w:val="002D06C8"/>
    <w:rsid w:val="002D152D"/>
    <w:rsid w:val="002D156A"/>
    <w:rsid w:val="002D2154"/>
    <w:rsid w:val="002D2F61"/>
    <w:rsid w:val="002D775B"/>
    <w:rsid w:val="002E063E"/>
    <w:rsid w:val="002E0EEA"/>
    <w:rsid w:val="002E13AA"/>
    <w:rsid w:val="002E18CB"/>
    <w:rsid w:val="002E2272"/>
    <w:rsid w:val="002E4280"/>
    <w:rsid w:val="002E604F"/>
    <w:rsid w:val="002E60AB"/>
    <w:rsid w:val="002E6CF5"/>
    <w:rsid w:val="002F203D"/>
    <w:rsid w:val="002F3D4D"/>
    <w:rsid w:val="002F6856"/>
    <w:rsid w:val="00305FC4"/>
    <w:rsid w:val="003063F0"/>
    <w:rsid w:val="00306D67"/>
    <w:rsid w:val="003077AD"/>
    <w:rsid w:val="00310ABA"/>
    <w:rsid w:val="0031119E"/>
    <w:rsid w:val="00311800"/>
    <w:rsid w:val="0031311B"/>
    <w:rsid w:val="003153A3"/>
    <w:rsid w:val="00315BDC"/>
    <w:rsid w:val="00315FD2"/>
    <w:rsid w:val="003217AF"/>
    <w:rsid w:val="00323416"/>
    <w:rsid w:val="003247AF"/>
    <w:rsid w:val="00324D04"/>
    <w:rsid w:val="00325021"/>
    <w:rsid w:val="00325886"/>
    <w:rsid w:val="0032651A"/>
    <w:rsid w:val="0033306B"/>
    <w:rsid w:val="0033422A"/>
    <w:rsid w:val="0033493A"/>
    <w:rsid w:val="00340A2C"/>
    <w:rsid w:val="00341A93"/>
    <w:rsid w:val="00341B8E"/>
    <w:rsid w:val="00341CD1"/>
    <w:rsid w:val="00343123"/>
    <w:rsid w:val="0034468D"/>
    <w:rsid w:val="003446FF"/>
    <w:rsid w:val="00346F8E"/>
    <w:rsid w:val="00352B75"/>
    <w:rsid w:val="0035691D"/>
    <w:rsid w:val="00356A10"/>
    <w:rsid w:val="00356B28"/>
    <w:rsid w:val="00360349"/>
    <w:rsid w:val="00364DDC"/>
    <w:rsid w:val="0036547A"/>
    <w:rsid w:val="00365C1E"/>
    <w:rsid w:val="003661EC"/>
    <w:rsid w:val="00366F36"/>
    <w:rsid w:val="00370423"/>
    <w:rsid w:val="0037234D"/>
    <w:rsid w:val="00377148"/>
    <w:rsid w:val="00381931"/>
    <w:rsid w:val="00384624"/>
    <w:rsid w:val="00384A11"/>
    <w:rsid w:val="0038761D"/>
    <w:rsid w:val="00387711"/>
    <w:rsid w:val="0039119A"/>
    <w:rsid w:val="00393FB7"/>
    <w:rsid w:val="00396322"/>
    <w:rsid w:val="00396E65"/>
    <w:rsid w:val="003A04F6"/>
    <w:rsid w:val="003A09E5"/>
    <w:rsid w:val="003A34CE"/>
    <w:rsid w:val="003A395E"/>
    <w:rsid w:val="003A47F8"/>
    <w:rsid w:val="003A6F0D"/>
    <w:rsid w:val="003A7DD2"/>
    <w:rsid w:val="003A7E54"/>
    <w:rsid w:val="003B3D7E"/>
    <w:rsid w:val="003B6917"/>
    <w:rsid w:val="003C123B"/>
    <w:rsid w:val="003C1AA0"/>
    <w:rsid w:val="003C4FA5"/>
    <w:rsid w:val="003D15E0"/>
    <w:rsid w:val="003D5DC4"/>
    <w:rsid w:val="003E0747"/>
    <w:rsid w:val="003E3E30"/>
    <w:rsid w:val="003E7DF0"/>
    <w:rsid w:val="003F0DB7"/>
    <w:rsid w:val="003F50BB"/>
    <w:rsid w:val="003F5B5C"/>
    <w:rsid w:val="003F663A"/>
    <w:rsid w:val="003F709B"/>
    <w:rsid w:val="004002EA"/>
    <w:rsid w:val="00402256"/>
    <w:rsid w:val="00405848"/>
    <w:rsid w:val="004069E3"/>
    <w:rsid w:val="00407E55"/>
    <w:rsid w:val="00411BA4"/>
    <w:rsid w:val="0041511C"/>
    <w:rsid w:val="00415277"/>
    <w:rsid w:val="00422799"/>
    <w:rsid w:val="0042436A"/>
    <w:rsid w:val="0042549A"/>
    <w:rsid w:val="00425E77"/>
    <w:rsid w:val="00427030"/>
    <w:rsid w:val="00427270"/>
    <w:rsid w:val="00431E1F"/>
    <w:rsid w:val="00434DE5"/>
    <w:rsid w:val="00434E3E"/>
    <w:rsid w:val="00436EEC"/>
    <w:rsid w:val="00441411"/>
    <w:rsid w:val="0044307F"/>
    <w:rsid w:val="004453E6"/>
    <w:rsid w:val="00446150"/>
    <w:rsid w:val="0044643F"/>
    <w:rsid w:val="00451F33"/>
    <w:rsid w:val="00452F3B"/>
    <w:rsid w:val="00454B40"/>
    <w:rsid w:val="00454F92"/>
    <w:rsid w:val="004551D7"/>
    <w:rsid w:val="00456BAC"/>
    <w:rsid w:val="004570A5"/>
    <w:rsid w:val="00464183"/>
    <w:rsid w:val="00464F20"/>
    <w:rsid w:val="00471A32"/>
    <w:rsid w:val="00472580"/>
    <w:rsid w:val="0047585C"/>
    <w:rsid w:val="00477A61"/>
    <w:rsid w:val="004849D4"/>
    <w:rsid w:val="00485868"/>
    <w:rsid w:val="00487206"/>
    <w:rsid w:val="00490703"/>
    <w:rsid w:val="004937C5"/>
    <w:rsid w:val="00494347"/>
    <w:rsid w:val="004977BA"/>
    <w:rsid w:val="004B0BA3"/>
    <w:rsid w:val="004B0F3F"/>
    <w:rsid w:val="004B15CD"/>
    <w:rsid w:val="004B4757"/>
    <w:rsid w:val="004B626B"/>
    <w:rsid w:val="004C00C1"/>
    <w:rsid w:val="004C08AF"/>
    <w:rsid w:val="004C0D5A"/>
    <w:rsid w:val="004C16B2"/>
    <w:rsid w:val="004C2273"/>
    <w:rsid w:val="004C4308"/>
    <w:rsid w:val="004C5878"/>
    <w:rsid w:val="004C5E46"/>
    <w:rsid w:val="004C735F"/>
    <w:rsid w:val="004C79C5"/>
    <w:rsid w:val="004D590F"/>
    <w:rsid w:val="004D5F82"/>
    <w:rsid w:val="004D602A"/>
    <w:rsid w:val="004D7C4E"/>
    <w:rsid w:val="004E08AE"/>
    <w:rsid w:val="004E3001"/>
    <w:rsid w:val="004E5777"/>
    <w:rsid w:val="004E7646"/>
    <w:rsid w:val="004E7A62"/>
    <w:rsid w:val="004F1217"/>
    <w:rsid w:val="004F1BF5"/>
    <w:rsid w:val="004F21D4"/>
    <w:rsid w:val="004F2C32"/>
    <w:rsid w:val="004F46A7"/>
    <w:rsid w:val="004F4D13"/>
    <w:rsid w:val="004F570A"/>
    <w:rsid w:val="005030D8"/>
    <w:rsid w:val="00503BB6"/>
    <w:rsid w:val="00504F71"/>
    <w:rsid w:val="00506D83"/>
    <w:rsid w:val="00513CA9"/>
    <w:rsid w:val="00515CF4"/>
    <w:rsid w:val="00525CBD"/>
    <w:rsid w:val="005260CA"/>
    <w:rsid w:val="00527FF6"/>
    <w:rsid w:val="005318D0"/>
    <w:rsid w:val="00531AE6"/>
    <w:rsid w:val="005333F5"/>
    <w:rsid w:val="00533CC8"/>
    <w:rsid w:val="00537B92"/>
    <w:rsid w:val="00540E35"/>
    <w:rsid w:val="00543243"/>
    <w:rsid w:val="005462B5"/>
    <w:rsid w:val="00546508"/>
    <w:rsid w:val="00546A40"/>
    <w:rsid w:val="00551C0F"/>
    <w:rsid w:val="005522EC"/>
    <w:rsid w:val="005527F2"/>
    <w:rsid w:val="00553E09"/>
    <w:rsid w:val="00554048"/>
    <w:rsid w:val="00556FC3"/>
    <w:rsid w:val="00560402"/>
    <w:rsid w:val="00560D48"/>
    <w:rsid w:val="00561A72"/>
    <w:rsid w:val="00562009"/>
    <w:rsid w:val="00565CF5"/>
    <w:rsid w:val="00567991"/>
    <w:rsid w:val="005709C8"/>
    <w:rsid w:val="00570B31"/>
    <w:rsid w:val="00572877"/>
    <w:rsid w:val="00573B07"/>
    <w:rsid w:val="005751AE"/>
    <w:rsid w:val="005775FA"/>
    <w:rsid w:val="0058000F"/>
    <w:rsid w:val="00584DFA"/>
    <w:rsid w:val="00585C8C"/>
    <w:rsid w:val="00586029"/>
    <w:rsid w:val="0058660B"/>
    <w:rsid w:val="0058766E"/>
    <w:rsid w:val="00587CAB"/>
    <w:rsid w:val="005A2455"/>
    <w:rsid w:val="005B096A"/>
    <w:rsid w:val="005B104F"/>
    <w:rsid w:val="005B2718"/>
    <w:rsid w:val="005B4AD5"/>
    <w:rsid w:val="005B50F9"/>
    <w:rsid w:val="005B549A"/>
    <w:rsid w:val="005B6C59"/>
    <w:rsid w:val="005B7BAC"/>
    <w:rsid w:val="005C06FC"/>
    <w:rsid w:val="005C2F41"/>
    <w:rsid w:val="005C3070"/>
    <w:rsid w:val="005C38E4"/>
    <w:rsid w:val="005C516C"/>
    <w:rsid w:val="005C5512"/>
    <w:rsid w:val="005C5BFC"/>
    <w:rsid w:val="005C7131"/>
    <w:rsid w:val="005D0129"/>
    <w:rsid w:val="005D29C3"/>
    <w:rsid w:val="005D4789"/>
    <w:rsid w:val="005D648D"/>
    <w:rsid w:val="005D6A4C"/>
    <w:rsid w:val="005D7DE4"/>
    <w:rsid w:val="005E1FDB"/>
    <w:rsid w:val="005E231E"/>
    <w:rsid w:val="005E2C6F"/>
    <w:rsid w:val="005E3619"/>
    <w:rsid w:val="005E5465"/>
    <w:rsid w:val="005E5CE3"/>
    <w:rsid w:val="005E73A1"/>
    <w:rsid w:val="005E73D1"/>
    <w:rsid w:val="005F1D6C"/>
    <w:rsid w:val="005F2BAA"/>
    <w:rsid w:val="005F30D1"/>
    <w:rsid w:val="005F494A"/>
    <w:rsid w:val="006033BB"/>
    <w:rsid w:val="0060551F"/>
    <w:rsid w:val="006056B6"/>
    <w:rsid w:val="006069B2"/>
    <w:rsid w:val="00607E38"/>
    <w:rsid w:val="00611BCB"/>
    <w:rsid w:val="00612094"/>
    <w:rsid w:val="00612FF0"/>
    <w:rsid w:val="006149F1"/>
    <w:rsid w:val="00616AE3"/>
    <w:rsid w:val="00617609"/>
    <w:rsid w:val="00617CC6"/>
    <w:rsid w:val="00620725"/>
    <w:rsid w:val="0062273B"/>
    <w:rsid w:val="00622A40"/>
    <w:rsid w:val="00625F0E"/>
    <w:rsid w:val="00627231"/>
    <w:rsid w:val="00627C84"/>
    <w:rsid w:val="00630FB2"/>
    <w:rsid w:val="00633280"/>
    <w:rsid w:val="0063444B"/>
    <w:rsid w:val="006351AA"/>
    <w:rsid w:val="00640046"/>
    <w:rsid w:val="00641570"/>
    <w:rsid w:val="00641BD9"/>
    <w:rsid w:val="006422CA"/>
    <w:rsid w:val="006439F3"/>
    <w:rsid w:val="00650FF6"/>
    <w:rsid w:val="0065224F"/>
    <w:rsid w:val="006536FB"/>
    <w:rsid w:val="00654ABF"/>
    <w:rsid w:val="00655D13"/>
    <w:rsid w:val="00655DE4"/>
    <w:rsid w:val="006575D2"/>
    <w:rsid w:val="00660CFE"/>
    <w:rsid w:val="00661BF5"/>
    <w:rsid w:val="006648A1"/>
    <w:rsid w:val="00664E91"/>
    <w:rsid w:val="00665307"/>
    <w:rsid w:val="00665C11"/>
    <w:rsid w:val="006664D9"/>
    <w:rsid w:val="006679BD"/>
    <w:rsid w:val="0067069A"/>
    <w:rsid w:val="0067179A"/>
    <w:rsid w:val="00672C62"/>
    <w:rsid w:val="006734D9"/>
    <w:rsid w:val="006744C1"/>
    <w:rsid w:val="00676402"/>
    <w:rsid w:val="00685FA6"/>
    <w:rsid w:val="00687224"/>
    <w:rsid w:val="00687B26"/>
    <w:rsid w:val="006901B3"/>
    <w:rsid w:val="006932B4"/>
    <w:rsid w:val="0069558D"/>
    <w:rsid w:val="006956FB"/>
    <w:rsid w:val="006A0592"/>
    <w:rsid w:val="006A122E"/>
    <w:rsid w:val="006A5362"/>
    <w:rsid w:val="006B082B"/>
    <w:rsid w:val="006B1139"/>
    <w:rsid w:val="006B1F07"/>
    <w:rsid w:val="006B2167"/>
    <w:rsid w:val="006B397E"/>
    <w:rsid w:val="006B69FA"/>
    <w:rsid w:val="006B7379"/>
    <w:rsid w:val="006C0691"/>
    <w:rsid w:val="006C11C2"/>
    <w:rsid w:val="006C5435"/>
    <w:rsid w:val="006C5905"/>
    <w:rsid w:val="006C78B6"/>
    <w:rsid w:val="006D0199"/>
    <w:rsid w:val="006D5C06"/>
    <w:rsid w:val="006D6578"/>
    <w:rsid w:val="006D6DA4"/>
    <w:rsid w:val="006D7363"/>
    <w:rsid w:val="006E0C78"/>
    <w:rsid w:val="006E184A"/>
    <w:rsid w:val="006E19F9"/>
    <w:rsid w:val="006E28E8"/>
    <w:rsid w:val="006E3D04"/>
    <w:rsid w:val="006E5DBB"/>
    <w:rsid w:val="006F3C8C"/>
    <w:rsid w:val="006F466F"/>
    <w:rsid w:val="006F5A94"/>
    <w:rsid w:val="007010CC"/>
    <w:rsid w:val="00703B51"/>
    <w:rsid w:val="00704569"/>
    <w:rsid w:val="007047E5"/>
    <w:rsid w:val="007055F5"/>
    <w:rsid w:val="00706564"/>
    <w:rsid w:val="00706764"/>
    <w:rsid w:val="0070792C"/>
    <w:rsid w:val="00710173"/>
    <w:rsid w:val="00712544"/>
    <w:rsid w:val="00712E69"/>
    <w:rsid w:val="00712EE3"/>
    <w:rsid w:val="00715E1D"/>
    <w:rsid w:val="00732527"/>
    <w:rsid w:val="007327FE"/>
    <w:rsid w:val="00732ABF"/>
    <w:rsid w:val="007333E5"/>
    <w:rsid w:val="00735C55"/>
    <w:rsid w:val="007435B9"/>
    <w:rsid w:val="0074446A"/>
    <w:rsid w:val="0074799B"/>
    <w:rsid w:val="007510F9"/>
    <w:rsid w:val="00752FFE"/>
    <w:rsid w:val="00753965"/>
    <w:rsid w:val="00755625"/>
    <w:rsid w:val="0076098B"/>
    <w:rsid w:val="00764DA2"/>
    <w:rsid w:val="00765967"/>
    <w:rsid w:val="00766D85"/>
    <w:rsid w:val="00770102"/>
    <w:rsid w:val="00770287"/>
    <w:rsid w:val="0077125E"/>
    <w:rsid w:val="0077131C"/>
    <w:rsid w:val="00772A2C"/>
    <w:rsid w:val="007736D5"/>
    <w:rsid w:val="00775ABE"/>
    <w:rsid w:val="00776603"/>
    <w:rsid w:val="00776C5B"/>
    <w:rsid w:val="007777D0"/>
    <w:rsid w:val="00781F9D"/>
    <w:rsid w:val="0078513C"/>
    <w:rsid w:val="0078575C"/>
    <w:rsid w:val="007865D3"/>
    <w:rsid w:val="00790D44"/>
    <w:rsid w:val="007936A8"/>
    <w:rsid w:val="0079681D"/>
    <w:rsid w:val="007A0844"/>
    <w:rsid w:val="007A0FC6"/>
    <w:rsid w:val="007A17EB"/>
    <w:rsid w:val="007A2B99"/>
    <w:rsid w:val="007A6114"/>
    <w:rsid w:val="007A7850"/>
    <w:rsid w:val="007B1355"/>
    <w:rsid w:val="007B142D"/>
    <w:rsid w:val="007B289D"/>
    <w:rsid w:val="007B2EE8"/>
    <w:rsid w:val="007B3D21"/>
    <w:rsid w:val="007B4A63"/>
    <w:rsid w:val="007B5FBF"/>
    <w:rsid w:val="007B6077"/>
    <w:rsid w:val="007B644E"/>
    <w:rsid w:val="007C0E85"/>
    <w:rsid w:val="007C117D"/>
    <w:rsid w:val="007C1CCF"/>
    <w:rsid w:val="007C1CDF"/>
    <w:rsid w:val="007C76EB"/>
    <w:rsid w:val="007C7F43"/>
    <w:rsid w:val="007D06C2"/>
    <w:rsid w:val="007D235F"/>
    <w:rsid w:val="007D326C"/>
    <w:rsid w:val="007D3AF4"/>
    <w:rsid w:val="007E0E5F"/>
    <w:rsid w:val="007E191C"/>
    <w:rsid w:val="007E24BC"/>
    <w:rsid w:val="007E2FB0"/>
    <w:rsid w:val="007E5715"/>
    <w:rsid w:val="007E619E"/>
    <w:rsid w:val="007E65BB"/>
    <w:rsid w:val="007F0310"/>
    <w:rsid w:val="007F1307"/>
    <w:rsid w:val="007F319C"/>
    <w:rsid w:val="007F42AE"/>
    <w:rsid w:val="00803781"/>
    <w:rsid w:val="00804169"/>
    <w:rsid w:val="00805A44"/>
    <w:rsid w:val="00806B33"/>
    <w:rsid w:val="00807B67"/>
    <w:rsid w:val="008107C7"/>
    <w:rsid w:val="00811259"/>
    <w:rsid w:val="00811409"/>
    <w:rsid w:val="00811C79"/>
    <w:rsid w:val="008130FE"/>
    <w:rsid w:val="00814098"/>
    <w:rsid w:val="00816C38"/>
    <w:rsid w:val="00820A78"/>
    <w:rsid w:val="00820F56"/>
    <w:rsid w:val="00821364"/>
    <w:rsid w:val="008227C3"/>
    <w:rsid w:val="0082345B"/>
    <w:rsid w:val="00825118"/>
    <w:rsid w:val="00826BAB"/>
    <w:rsid w:val="00831DF1"/>
    <w:rsid w:val="008329A6"/>
    <w:rsid w:val="008332D5"/>
    <w:rsid w:val="00833A27"/>
    <w:rsid w:val="008366E2"/>
    <w:rsid w:val="00836AC8"/>
    <w:rsid w:val="00841865"/>
    <w:rsid w:val="00842889"/>
    <w:rsid w:val="00844662"/>
    <w:rsid w:val="00844FA6"/>
    <w:rsid w:val="00855353"/>
    <w:rsid w:val="00856B22"/>
    <w:rsid w:val="0086014E"/>
    <w:rsid w:val="00862B28"/>
    <w:rsid w:val="00863AC1"/>
    <w:rsid w:val="00866B92"/>
    <w:rsid w:val="00866CA2"/>
    <w:rsid w:val="008674CE"/>
    <w:rsid w:val="00870B8E"/>
    <w:rsid w:val="0087169A"/>
    <w:rsid w:val="008717D3"/>
    <w:rsid w:val="00872BB3"/>
    <w:rsid w:val="00874103"/>
    <w:rsid w:val="008755E0"/>
    <w:rsid w:val="00880032"/>
    <w:rsid w:val="00881399"/>
    <w:rsid w:val="008849BD"/>
    <w:rsid w:val="008868B0"/>
    <w:rsid w:val="00887092"/>
    <w:rsid w:val="00893E64"/>
    <w:rsid w:val="008A26EA"/>
    <w:rsid w:val="008A3F72"/>
    <w:rsid w:val="008A609C"/>
    <w:rsid w:val="008A61AA"/>
    <w:rsid w:val="008B12C4"/>
    <w:rsid w:val="008B3413"/>
    <w:rsid w:val="008C1249"/>
    <w:rsid w:val="008C42A2"/>
    <w:rsid w:val="008C47D7"/>
    <w:rsid w:val="008C498F"/>
    <w:rsid w:val="008C5F60"/>
    <w:rsid w:val="008D0F91"/>
    <w:rsid w:val="008D16C9"/>
    <w:rsid w:val="008D3674"/>
    <w:rsid w:val="008D37B2"/>
    <w:rsid w:val="008D6A07"/>
    <w:rsid w:val="008D6ED3"/>
    <w:rsid w:val="008D7519"/>
    <w:rsid w:val="008E0CAC"/>
    <w:rsid w:val="008E2807"/>
    <w:rsid w:val="008E3D5F"/>
    <w:rsid w:val="008E3FA3"/>
    <w:rsid w:val="008E4E94"/>
    <w:rsid w:val="008E68F7"/>
    <w:rsid w:val="008E71C0"/>
    <w:rsid w:val="008F1163"/>
    <w:rsid w:val="008F2182"/>
    <w:rsid w:val="008F345F"/>
    <w:rsid w:val="008F5C6C"/>
    <w:rsid w:val="008F715B"/>
    <w:rsid w:val="009008FF"/>
    <w:rsid w:val="009012AB"/>
    <w:rsid w:val="00904859"/>
    <w:rsid w:val="009056FA"/>
    <w:rsid w:val="00907836"/>
    <w:rsid w:val="00907D7F"/>
    <w:rsid w:val="00911472"/>
    <w:rsid w:val="009124FD"/>
    <w:rsid w:val="009147E0"/>
    <w:rsid w:val="00914884"/>
    <w:rsid w:val="00915734"/>
    <w:rsid w:val="009171F8"/>
    <w:rsid w:val="00920B23"/>
    <w:rsid w:val="009214D6"/>
    <w:rsid w:val="009215A5"/>
    <w:rsid w:val="00921A52"/>
    <w:rsid w:val="009237AA"/>
    <w:rsid w:val="009252B8"/>
    <w:rsid w:val="00925C40"/>
    <w:rsid w:val="00931F39"/>
    <w:rsid w:val="00936800"/>
    <w:rsid w:val="00936E54"/>
    <w:rsid w:val="009376C2"/>
    <w:rsid w:val="009378B7"/>
    <w:rsid w:val="0093799A"/>
    <w:rsid w:val="00940FC1"/>
    <w:rsid w:val="00941A18"/>
    <w:rsid w:val="0094364B"/>
    <w:rsid w:val="009470B3"/>
    <w:rsid w:val="00947418"/>
    <w:rsid w:val="00950073"/>
    <w:rsid w:val="0095225A"/>
    <w:rsid w:val="00954D82"/>
    <w:rsid w:val="00955A6D"/>
    <w:rsid w:val="00955BDD"/>
    <w:rsid w:val="009574A2"/>
    <w:rsid w:val="00957DF2"/>
    <w:rsid w:val="00960D1F"/>
    <w:rsid w:val="0096447F"/>
    <w:rsid w:val="00964DC5"/>
    <w:rsid w:val="00965F71"/>
    <w:rsid w:val="00966264"/>
    <w:rsid w:val="00966575"/>
    <w:rsid w:val="00971DE7"/>
    <w:rsid w:val="009732E3"/>
    <w:rsid w:val="00974318"/>
    <w:rsid w:val="00974550"/>
    <w:rsid w:val="00976389"/>
    <w:rsid w:val="00977377"/>
    <w:rsid w:val="00977C4B"/>
    <w:rsid w:val="0098667B"/>
    <w:rsid w:val="00986F0E"/>
    <w:rsid w:val="00987035"/>
    <w:rsid w:val="00992554"/>
    <w:rsid w:val="0099649A"/>
    <w:rsid w:val="009A0F30"/>
    <w:rsid w:val="009A4D16"/>
    <w:rsid w:val="009A5EBC"/>
    <w:rsid w:val="009A71D1"/>
    <w:rsid w:val="009B08A0"/>
    <w:rsid w:val="009B3FAD"/>
    <w:rsid w:val="009B4081"/>
    <w:rsid w:val="009B47AD"/>
    <w:rsid w:val="009B5251"/>
    <w:rsid w:val="009B78FE"/>
    <w:rsid w:val="009B7FDE"/>
    <w:rsid w:val="009C4B92"/>
    <w:rsid w:val="009C4C45"/>
    <w:rsid w:val="009C7DC6"/>
    <w:rsid w:val="009D23CF"/>
    <w:rsid w:val="009D3360"/>
    <w:rsid w:val="009D7745"/>
    <w:rsid w:val="009E08D0"/>
    <w:rsid w:val="009E2ACA"/>
    <w:rsid w:val="009E4945"/>
    <w:rsid w:val="009E4E67"/>
    <w:rsid w:val="009E7474"/>
    <w:rsid w:val="009E7D3F"/>
    <w:rsid w:val="009F0325"/>
    <w:rsid w:val="009F2762"/>
    <w:rsid w:val="009F487A"/>
    <w:rsid w:val="009F6165"/>
    <w:rsid w:val="009F6864"/>
    <w:rsid w:val="00A02827"/>
    <w:rsid w:val="00A03CD5"/>
    <w:rsid w:val="00A04B9D"/>
    <w:rsid w:val="00A04E51"/>
    <w:rsid w:val="00A11C66"/>
    <w:rsid w:val="00A122B9"/>
    <w:rsid w:val="00A12D08"/>
    <w:rsid w:val="00A13A88"/>
    <w:rsid w:val="00A15579"/>
    <w:rsid w:val="00A22BD0"/>
    <w:rsid w:val="00A2362E"/>
    <w:rsid w:val="00A23F8A"/>
    <w:rsid w:val="00A25A9C"/>
    <w:rsid w:val="00A25BA6"/>
    <w:rsid w:val="00A26180"/>
    <w:rsid w:val="00A26569"/>
    <w:rsid w:val="00A26EA8"/>
    <w:rsid w:val="00A2758C"/>
    <w:rsid w:val="00A30FC5"/>
    <w:rsid w:val="00A34D65"/>
    <w:rsid w:val="00A36C53"/>
    <w:rsid w:val="00A37B83"/>
    <w:rsid w:val="00A400D9"/>
    <w:rsid w:val="00A40FBF"/>
    <w:rsid w:val="00A42D95"/>
    <w:rsid w:val="00A4468B"/>
    <w:rsid w:val="00A45D6B"/>
    <w:rsid w:val="00A57FA6"/>
    <w:rsid w:val="00A60015"/>
    <w:rsid w:val="00A60288"/>
    <w:rsid w:val="00A60B39"/>
    <w:rsid w:val="00A62210"/>
    <w:rsid w:val="00A66447"/>
    <w:rsid w:val="00A72529"/>
    <w:rsid w:val="00A85303"/>
    <w:rsid w:val="00A867AB"/>
    <w:rsid w:val="00A87456"/>
    <w:rsid w:val="00A90815"/>
    <w:rsid w:val="00A9250E"/>
    <w:rsid w:val="00A932B5"/>
    <w:rsid w:val="00A9332C"/>
    <w:rsid w:val="00A95693"/>
    <w:rsid w:val="00A966F4"/>
    <w:rsid w:val="00A96A4A"/>
    <w:rsid w:val="00AA2108"/>
    <w:rsid w:val="00AA2ABC"/>
    <w:rsid w:val="00AA2E3F"/>
    <w:rsid w:val="00AA2FF1"/>
    <w:rsid w:val="00AA35B3"/>
    <w:rsid w:val="00AA37C4"/>
    <w:rsid w:val="00AA3C6C"/>
    <w:rsid w:val="00AA4E9F"/>
    <w:rsid w:val="00AA68C9"/>
    <w:rsid w:val="00AB1979"/>
    <w:rsid w:val="00AB1A6D"/>
    <w:rsid w:val="00AB27CA"/>
    <w:rsid w:val="00AC0F01"/>
    <w:rsid w:val="00AC3F32"/>
    <w:rsid w:val="00AC509D"/>
    <w:rsid w:val="00AC6902"/>
    <w:rsid w:val="00AC6FE8"/>
    <w:rsid w:val="00AD10DB"/>
    <w:rsid w:val="00AD2490"/>
    <w:rsid w:val="00AD2D1D"/>
    <w:rsid w:val="00AD48D1"/>
    <w:rsid w:val="00AD7DE8"/>
    <w:rsid w:val="00AE03EF"/>
    <w:rsid w:val="00AE27CC"/>
    <w:rsid w:val="00AE4E3F"/>
    <w:rsid w:val="00AE62A5"/>
    <w:rsid w:val="00AF0454"/>
    <w:rsid w:val="00AF1C5C"/>
    <w:rsid w:val="00AF1C7A"/>
    <w:rsid w:val="00AF3196"/>
    <w:rsid w:val="00AF4176"/>
    <w:rsid w:val="00AF65E4"/>
    <w:rsid w:val="00AF6BD0"/>
    <w:rsid w:val="00AF7F58"/>
    <w:rsid w:val="00B02FD8"/>
    <w:rsid w:val="00B03784"/>
    <w:rsid w:val="00B040B4"/>
    <w:rsid w:val="00B04212"/>
    <w:rsid w:val="00B10BD6"/>
    <w:rsid w:val="00B13E7F"/>
    <w:rsid w:val="00B157C3"/>
    <w:rsid w:val="00B166B8"/>
    <w:rsid w:val="00B207E0"/>
    <w:rsid w:val="00B21930"/>
    <w:rsid w:val="00B21BC3"/>
    <w:rsid w:val="00B21E98"/>
    <w:rsid w:val="00B22232"/>
    <w:rsid w:val="00B27F0B"/>
    <w:rsid w:val="00B3136A"/>
    <w:rsid w:val="00B329D6"/>
    <w:rsid w:val="00B35B83"/>
    <w:rsid w:val="00B40BFD"/>
    <w:rsid w:val="00B40E85"/>
    <w:rsid w:val="00B417BE"/>
    <w:rsid w:val="00B44D3D"/>
    <w:rsid w:val="00B459B6"/>
    <w:rsid w:val="00B47944"/>
    <w:rsid w:val="00B47A01"/>
    <w:rsid w:val="00B51125"/>
    <w:rsid w:val="00B51BED"/>
    <w:rsid w:val="00B53F9C"/>
    <w:rsid w:val="00B543DB"/>
    <w:rsid w:val="00B63655"/>
    <w:rsid w:val="00B66B97"/>
    <w:rsid w:val="00B67872"/>
    <w:rsid w:val="00B76163"/>
    <w:rsid w:val="00B808F3"/>
    <w:rsid w:val="00B80931"/>
    <w:rsid w:val="00B8307B"/>
    <w:rsid w:val="00B8417B"/>
    <w:rsid w:val="00B84CD5"/>
    <w:rsid w:val="00B84D9E"/>
    <w:rsid w:val="00B9253E"/>
    <w:rsid w:val="00B92A1C"/>
    <w:rsid w:val="00B92FD7"/>
    <w:rsid w:val="00B9590D"/>
    <w:rsid w:val="00BA0358"/>
    <w:rsid w:val="00BA6D79"/>
    <w:rsid w:val="00BA7487"/>
    <w:rsid w:val="00BA78CA"/>
    <w:rsid w:val="00BB4C0A"/>
    <w:rsid w:val="00BC0193"/>
    <w:rsid w:val="00BC2040"/>
    <w:rsid w:val="00BC2569"/>
    <w:rsid w:val="00BC2D5B"/>
    <w:rsid w:val="00BC54E0"/>
    <w:rsid w:val="00BC5D48"/>
    <w:rsid w:val="00BC6B52"/>
    <w:rsid w:val="00BD05AF"/>
    <w:rsid w:val="00BD0624"/>
    <w:rsid w:val="00BD380C"/>
    <w:rsid w:val="00BD44F5"/>
    <w:rsid w:val="00BD5FB2"/>
    <w:rsid w:val="00BD67A7"/>
    <w:rsid w:val="00BD7CBE"/>
    <w:rsid w:val="00BF20EC"/>
    <w:rsid w:val="00C00AE9"/>
    <w:rsid w:val="00C00B3F"/>
    <w:rsid w:val="00C06290"/>
    <w:rsid w:val="00C1077F"/>
    <w:rsid w:val="00C10860"/>
    <w:rsid w:val="00C10A7A"/>
    <w:rsid w:val="00C17D8A"/>
    <w:rsid w:val="00C214A9"/>
    <w:rsid w:val="00C215B0"/>
    <w:rsid w:val="00C21F54"/>
    <w:rsid w:val="00C233C5"/>
    <w:rsid w:val="00C256CC"/>
    <w:rsid w:val="00C27BB9"/>
    <w:rsid w:val="00C30668"/>
    <w:rsid w:val="00C32D1D"/>
    <w:rsid w:val="00C34013"/>
    <w:rsid w:val="00C35C6B"/>
    <w:rsid w:val="00C368F9"/>
    <w:rsid w:val="00C526F5"/>
    <w:rsid w:val="00C6008E"/>
    <w:rsid w:val="00C61752"/>
    <w:rsid w:val="00C657AE"/>
    <w:rsid w:val="00C75A8D"/>
    <w:rsid w:val="00C80290"/>
    <w:rsid w:val="00C8132A"/>
    <w:rsid w:val="00C81C24"/>
    <w:rsid w:val="00C81D74"/>
    <w:rsid w:val="00C83A4F"/>
    <w:rsid w:val="00C849EA"/>
    <w:rsid w:val="00C84FFE"/>
    <w:rsid w:val="00C85361"/>
    <w:rsid w:val="00C85FC1"/>
    <w:rsid w:val="00C865F4"/>
    <w:rsid w:val="00C92B67"/>
    <w:rsid w:val="00C945DB"/>
    <w:rsid w:val="00C957D6"/>
    <w:rsid w:val="00C96931"/>
    <w:rsid w:val="00C97815"/>
    <w:rsid w:val="00CA2EB8"/>
    <w:rsid w:val="00CB0935"/>
    <w:rsid w:val="00CB107D"/>
    <w:rsid w:val="00CB1F6B"/>
    <w:rsid w:val="00CB23B5"/>
    <w:rsid w:val="00CB4396"/>
    <w:rsid w:val="00CB5C66"/>
    <w:rsid w:val="00CB7C6A"/>
    <w:rsid w:val="00CC0FEB"/>
    <w:rsid w:val="00CC21B8"/>
    <w:rsid w:val="00CC2530"/>
    <w:rsid w:val="00CC3395"/>
    <w:rsid w:val="00CC4F06"/>
    <w:rsid w:val="00CC6295"/>
    <w:rsid w:val="00CE185D"/>
    <w:rsid w:val="00CE18DC"/>
    <w:rsid w:val="00CE472A"/>
    <w:rsid w:val="00CE4E6F"/>
    <w:rsid w:val="00CE51C8"/>
    <w:rsid w:val="00CF0511"/>
    <w:rsid w:val="00CF15A8"/>
    <w:rsid w:val="00CF18AE"/>
    <w:rsid w:val="00CF737B"/>
    <w:rsid w:val="00D0046D"/>
    <w:rsid w:val="00D0208B"/>
    <w:rsid w:val="00D061F0"/>
    <w:rsid w:val="00D07D0E"/>
    <w:rsid w:val="00D11E16"/>
    <w:rsid w:val="00D138D1"/>
    <w:rsid w:val="00D1521A"/>
    <w:rsid w:val="00D1568F"/>
    <w:rsid w:val="00D21041"/>
    <w:rsid w:val="00D2186C"/>
    <w:rsid w:val="00D24098"/>
    <w:rsid w:val="00D2503E"/>
    <w:rsid w:val="00D26B20"/>
    <w:rsid w:val="00D26E27"/>
    <w:rsid w:val="00D27CE3"/>
    <w:rsid w:val="00D33267"/>
    <w:rsid w:val="00D34202"/>
    <w:rsid w:val="00D363F9"/>
    <w:rsid w:val="00D36C8B"/>
    <w:rsid w:val="00D376F9"/>
    <w:rsid w:val="00D406DB"/>
    <w:rsid w:val="00D40BAF"/>
    <w:rsid w:val="00D4258C"/>
    <w:rsid w:val="00D43079"/>
    <w:rsid w:val="00D437B2"/>
    <w:rsid w:val="00D4474B"/>
    <w:rsid w:val="00D4642F"/>
    <w:rsid w:val="00D4691E"/>
    <w:rsid w:val="00D4743B"/>
    <w:rsid w:val="00D50ADA"/>
    <w:rsid w:val="00D50F4A"/>
    <w:rsid w:val="00D55E35"/>
    <w:rsid w:val="00D57898"/>
    <w:rsid w:val="00D612CF"/>
    <w:rsid w:val="00D61C87"/>
    <w:rsid w:val="00D62415"/>
    <w:rsid w:val="00D64161"/>
    <w:rsid w:val="00D656F8"/>
    <w:rsid w:val="00D66CFF"/>
    <w:rsid w:val="00D66F27"/>
    <w:rsid w:val="00D676D9"/>
    <w:rsid w:val="00D74010"/>
    <w:rsid w:val="00D76F37"/>
    <w:rsid w:val="00D77B73"/>
    <w:rsid w:val="00D77DA8"/>
    <w:rsid w:val="00D80644"/>
    <w:rsid w:val="00D85397"/>
    <w:rsid w:val="00D863F3"/>
    <w:rsid w:val="00D9193E"/>
    <w:rsid w:val="00D920E9"/>
    <w:rsid w:val="00D93486"/>
    <w:rsid w:val="00D936BC"/>
    <w:rsid w:val="00D93D3F"/>
    <w:rsid w:val="00D94457"/>
    <w:rsid w:val="00D95801"/>
    <w:rsid w:val="00DA051B"/>
    <w:rsid w:val="00DA227F"/>
    <w:rsid w:val="00DA2B08"/>
    <w:rsid w:val="00DA47A0"/>
    <w:rsid w:val="00DA6295"/>
    <w:rsid w:val="00DA7990"/>
    <w:rsid w:val="00DB3244"/>
    <w:rsid w:val="00DB7B16"/>
    <w:rsid w:val="00DC4543"/>
    <w:rsid w:val="00DC6882"/>
    <w:rsid w:val="00DD2B6C"/>
    <w:rsid w:val="00DD2D82"/>
    <w:rsid w:val="00DD2F97"/>
    <w:rsid w:val="00DD53AF"/>
    <w:rsid w:val="00DE1001"/>
    <w:rsid w:val="00DE284D"/>
    <w:rsid w:val="00DE2CCE"/>
    <w:rsid w:val="00DE580D"/>
    <w:rsid w:val="00DE706F"/>
    <w:rsid w:val="00DE76A7"/>
    <w:rsid w:val="00DE7BAD"/>
    <w:rsid w:val="00DF35DA"/>
    <w:rsid w:val="00DF5380"/>
    <w:rsid w:val="00E03EFD"/>
    <w:rsid w:val="00E12281"/>
    <w:rsid w:val="00E22C80"/>
    <w:rsid w:val="00E27DD2"/>
    <w:rsid w:val="00E3271B"/>
    <w:rsid w:val="00E37553"/>
    <w:rsid w:val="00E40949"/>
    <w:rsid w:val="00E40C6A"/>
    <w:rsid w:val="00E43752"/>
    <w:rsid w:val="00E44DC1"/>
    <w:rsid w:val="00E45512"/>
    <w:rsid w:val="00E46661"/>
    <w:rsid w:val="00E50A62"/>
    <w:rsid w:val="00E52689"/>
    <w:rsid w:val="00E53AC1"/>
    <w:rsid w:val="00E556B1"/>
    <w:rsid w:val="00E57067"/>
    <w:rsid w:val="00E573F6"/>
    <w:rsid w:val="00E57549"/>
    <w:rsid w:val="00E57DCA"/>
    <w:rsid w:val="00E57F42"/>
    <w:rsid w:val="00E61753"/>
    <w:rsid w:val="00E677BB"/>
    <w:rsid w:val="00E67B96"/>
    <w:rsid w:val="00E763AF"/>
    <w:rsid w:val="00E7679D"/>
    <w:rsid w:val="00E77366"/>
    <w:rsid w:val="00E77892"/>
    <w:rsid w:val="00E86E96"/>
    <w:rsid w:val="00E90231"/>
    <w:rsid w:val="00E909A8"/>
    <w:rsid w:val="00E9187C"/>
    <w:rsid w:val="00E91A2A"/>
    <w:rsid w:val="00E923A3"/>
    <w:rsid w:val="00E92CB8"/>
    <w:rsid w:val="00E92F00"/>
    <w:rsid w:val="00E97CF4"/>
    <w:rsid w:val="00E97F7D"/>
    <w:rsid w:val="00EA2269"/>
    <w:rsid w:val="00EA3D68"/>
    <w:rsid w:val="00EA71B4"/>
    <w:rsid w:val="00EA7AC2"/>
    <w:rsid w:val="00EB033B"/>
    <w:rsid w:val="00EB2C10"/>
    <w:rsid w:val="00EB3C35"/>
    <w:rsid w:val="00EB4369"/>
    <w:rsid w:val="00EB5B6B"/>
    <w:rsid w:val="00EB66FB"/>
    <w:rsid w:val="00EC0BFF"/>
    <w:rsid w:val="00EC4ECB"/>
    <w:rsid w:val="00EC7A28"/>
    <w:rsid w:val="00EC7BDB"/>
    <w:rsid w:val="00ED0933"/>
    <w:rsid w:val="00ED0E93"/>
    <w:rsid w:val="00ED23D8"/>
    <w:rsid w:val="00ED3438"/>
    <w:rsid w:val="00ED37BD"/>
    <w:rsid w:val="00ED41EE"/>
    <w:rsid w:val="00ED5691"/>
    <w:rsid w:val="00ED7260"/>
    <w:rsid w:val="00EE40AF"/>
    <w:rsid w:val="00EE7059"/>
    <w:rsid w:val="00EE7851"/>
    <w:rsid w:val="00EF1E91"/>
    <w:rsid w:val="00EF619E"/>
    <w:rsid w:val="00EF7456"/>
    <w:rsid w:val="00EF751F"/>
    <w:rsid w:val="00EF7A5B"/>
    <w:rsid w:val="00F00BE1"/>
    <w:rsid w:val="00F01DC3"/>
    <w:rsid w:val="00F01FD5"/>
    <w:rsid w:val="00F05B84"/>
    <w:rsid w:val="00F0666A"/>
    <w:rsid w:val="00F07800"/>
    <w:rsid w:val="00F11492"/>
    <w:rsid w:val="00F119FE"/>
    <w:rsid w:val="00F133AB"/>
    <w:rsid w:val="00F161D9"/>
    <w:rsid w:val="00F16C26"/>
    <w:rsid w:val="00F220DE"/>
    <w:rsid w:val="00F2256A"/>
    <w:rsid w:val="00F22963"/>
    <w:rsid w:val="00F23C67"/>
    <w:rsid w:val="00F30989"/>
    <w:rsid w:val="00F316C9"/>
    <w:rsid w:val="00F31E1B"/>
    <w:rsid w:val="00F31F91"/>
    <w:rsid w:val="00F34A91"/>
    <w:rsid w:val="00F35ADF"/>
    <w:rsid w:val="00F365E0"/>
    <w:rsid w:val="00F36D83"/>
    <w:rsid w:val="00F37C57"/>
    <w:rsid w:val="00F40976"/>
    <w:rsid w:val="00F42143"/>
    <w:rsid w:val="00F46E6C"/>
    <w:rsid w:val="00F5130B"/>
    <w:rsid w:val="00F5440D"/>
    <w:rsid w:val="00F54D7B"/>
    <w:rsid w:val="00F5538E"/>
    <w:rsid w:val="00F57D3A"/>
    <w:rsid w:val="00F60119"/>
    <w:rsid w:val="00F60908"/>
    <w:rsid w:val="00F61612"/>
    <w:rsid w:val="00F6312F"/>
    <w:rsid w:val="00F63ADB"/>
    <w:rsid w:val="00F645E3"/>
    <w:rsid w:val="00F7264E"/>
    <w:rsid w:val="00F7610C"/>
    <w:rsid w:val="00F77972"/>
    <w:rsid w:val="00F806BC"/>
    <w:rsid w:val="00F8175E"/>
    <w:rsid w:val="00F8214E"/>
    <w:rsid w:val="00F836EA"/>
    <w:rsid w:val="00F83798"/>
    <w:rsid w:val="00F83A65"/>
    <w:rsid w:val="00F83A75"/>
    <w:rsid w:val="00F84281"/>
    <w:rsid w:val="00F843B8"/>
    <w:rsid w:val="00F863BA"/>
    <w:rsid w:val="00F87888"/>
    <w:rsid w:val="00F90507"/>
    <w:rsid w:val="00F90C27"/>
    <w:rsid w:val="00F9243C"/>
    <w:rsid w:val="00F92975"/>
    <w:rsid w:val="00F936BE"/>
    <w:rsid w:val="00F94708"/>
    <w:rsid w:val="00FA0FBD"/>
    <w:rsid w:val="00FA283E"/>
    <w:rsid w:val="00FA2AB3"/>
    <w:rsid w:val="00FA2FDD"/>
    <w:rsid w:val="00FA542C"/>
    <w:rsid w:val="00FA6D06"/>
    <w:rsid w:val="00FA7657"/>
    <w:rsid w:val="00FA77D0"/>
    <w:rsid w:val="00FB1E6F"/>
    <w:rsid w:val="00FB29BB"/>
    <w:rsid w:val="00FB4218"/>
    <w:rsid w:val="00FB6547"/>
    <w:rsid w:val="00FB78CE"/>
    <w:rsid w:val="00FC0E30"/>
    <w:rsid w:val="00FC30F9"/>
    <w:rsid w:val="00FC3832"/>
    <w:rsid w:val="00FC4BA6"/>
    <w:rsid w:val="00FD1D88"/>
    <w:rsid w:val="00FD21E5"/>
    <w:rsid w:val="00FD3353"/>
    <w:rsid w:val="00FD3F99"/>
    <w:rsid w:val="00FD54F1"/>
    <w:rsid w:val="00FD753F"/>
    <w:rsid w:val="00FE1080"/>
    <w:rsid w:val="00FE3CCC"/>
    <w:rsid w:val="00FE50D4"/>
    <w:rsid w:val="00FE6146"/>
    <w:rsid w:val="00FF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D2F61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C75A8D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B3D21"/>
    <w:pPr>
      <w:keepNext/>
      <w:spacing w:before="240" w:after="60"/>
      <w:outlineLvl w:val="1"/>
    </w:pPr>
    <w:rPr>
      <w:rFonts w:ascii="Cambria" w:hAnsi="Cambria"/>
      <w:b/>
      <w:bCs/>
      <w:i/>
      <w:iCs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7333E5"/>
    <w:pPr>
      <w:keepNext/>
      <w:keepLines/>
      <w:spacing w:before="4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A04B9D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5A8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B3D21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333E5"/>
    <w:rPr>
      <w:rFonts w:ascii="Cambria" w:hAnsi="Cambria" w:cs="Times New Roman"/>
      <w:color w:val="243F6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04B9D"/>
    <w:rPr>
      <w:rFonts w:ascii="Cambria" w:hAnsi="Cambria" w:cs="Times New Roman"/>
      <w:b/>
      <w:bCs/>
      <w:i/>
      <w:iCs/>
      <w:color w:val="4F81BD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2D2F61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2F61"/>
    <w:rPr>
      <w:rFonts w:ascii="Tahoma" w:hAnsi="Tahoma" w:cs="Times New Roman"/>
      <w:sz w:val="16"/>
      <w:lang w:eastAsia="ru-RU"/>
    </w:rPr>
  </w:style>
  <w:style w:type="paragraph" w:styleId="Header">
    <w:name w:val="header"/>
    <w:basedOn w:val="Normal"/>
    <w:link w:val="HeaderChar"/>
    <w:uiPriority w:val="99"/>
    <w:rsid w:val="00E03EFD"/>
    <w:pPr>
      <w:tabs>
        <w:tab w:val="center" w:pos="4677"/>
        <w:tab w:val="right" w:pos="9355"/>
      </w:tabs>
    </w:pPr>
    <w:rPr>
      <w:rFonts w:eastAsia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03EFD"/>
    <w:rPr>
      <w:rFonts w:eastAsia="Times New Roman" w:cs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E03EFD"/>
    <w:pPr>
      <w:tabs>
        <w:tab w:val="center" w:pos="4677"/>
        <w:tab w:val="right" w:pos="9355"/>
      </w:tabs>
    </w:pPr>
    <w:rPr>
      <w:rFonts w:eastAsia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03EFD"/>
    <w:rPr>
      <w:rFonts w:eastAsia="Times New Roman" w:cs="Times New Roman"/>
      <w:sz w:val="20"/>
      <w:lang w:eastAsia="ru-RU"/>
    </w:rPr>
  </w:style>
  <w:style w:type="paragraph" w:customStyle="1" w:styleId="ConsPlusNormal">
    <w:name w:val="ConsPlusNormal"/>
    <w:link w:val="ConsPlusNormal0"/>
    <w:uiPriority w:val="99"/>
    <w:rsid w:val="008D751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1">
    <w:name w:val="Без интервала1"/>
    <w:uiPriority w:val="99"/>
    <w:rsid w:val="008D7519"/>
    <w:rPr>
      <w:rFonts w:ascii="Calibri" w:eastAsia="Times New Roman" w:hAnsi="Calibri" w:cs="Calibri"/>
      <w:lang w:eastAsia="en-US"/>
    </w:rPr>
  </w:style>
  <w:style w:type="paragraph" w:customStyle="1" w:styleId="10">
    <w:name w:val="Абзац списка1"/>
    <w:basedOn w:val="Normal"/>
    <w:uiPriority w:val="99"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8D751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D7519"/>
    <w:pPr>
      <w:spacing w:after="360" w:line="324" w:lineRule="auto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87169A"/>
    <w:pPr>
      <w:spacing w:after="120"/>
      <w:ind w:left="283"/>
    </w:pPr>
    <w:rPr>
      <w:rFonts w:eastAsia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7169A"/>
    <w:rPr>
      <w:rFonts w:eastAsia="Times New Roman" w:cs="Times New Roman"/>
      <w:sz w:val="20"/>
      <w:lang w:eastAsia="ru-RU"/>
    </w:rPr>
  </w:style>
  <w:style w:type="paragraph" w:customStyle="1" w:styleId="consplusnormal1">
    <w:name w:val="consplusnormal"/>
    <w:basedOn w:val="Normal"/>
    <w:uiPriority w:val="99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">
    <w:name w:val="20"/>
    <w:basedOn w:val="Normal"/>
    <w:uiPriority w:val="99"/>
    <w:rsid w:val="0087169A"/>
    <w:pPr>
      <w:spacing w:before="100" w:beforeAutospacing="1" w:after="100" w:afterAutospacing="1"/>
    </w:pPr>
    <w:rPr>
      <w:sz w:val="24"/>
      <w:szCs w:val="24"/>
    </w:rPr>
  </w:style>
  <w:style w:type="paragraph" w:customStyle="1" w:styleId="200">
    <w:name w:val="Обычный (веб)20"/>
    <w:basedOn w:val="Normal"/>
    <w:uiPriority w:val="99"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87169A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Cell">
    <w:name w:val="ConsPlusCell"/>
    <w:uiPriority w:val="99"/>
    <w:rsid w:val="002D156A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uiPriority w:val="99"/>
    <w:rsid w:val="000B1393"/>
    <w:pPr>
      <w:spacing w:after="120" w:line="480" w:lineRule="auto"/>
    </w:pPr>
    <w:rPr>
      <w:rFonts w:eastAsia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471A32"/>
    <w:rPr>
      <w:rFonts w:eastAsia="Times New Roman" w:cs="Times New Roman"/>
      <w:sz w:val="20"/>
    </w:rPr>
  </w:style>
  <w:style w:type="paragraph" w:customStyle="1" w:styleId="a">
    <w:name w:val="Прижатый влево"/>
    <w:basedOn w:val="Normal"/>
    <w:next w:val="Normal"/>
    <w:uiPriority w:val="99"/>
    <w:rsid w:val="00EE40AF"/>
    <w:pPr>
      <w:autoSpaceDE w:val="0"/>
      <w:autoSpaceDN w:val="0"/>
      <w:adjustRightInd w:val="0"/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uiPriority w:val="99"/>
    <w:rsid w:val="00FD3F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12">
    <w:name w:val="Абзац Уровень 1"/>
    <w:basedOn w:val="Normal"/>
    <w:uiPriority w:val="99"/>
    <w:rsid w:val="00454B40"/>
    <w:pPr>
      <w:widowControl w:val="0"/>
      <w:suppressAutoHyphens/>
      <w:autoSpaceDE w:val="0"/>
      <w:autoSpaceDN w:val="0"/>
      <w:adjustRightInd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0">
    <w:name w:val="МУ Обычный стиль"/>
    <w:basedOn w:val="Normal"/>
    <w:autoRedefine/>
    <w:uiPriority w:val="99"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1">
    <w:name w:val="Заголовок Приложения"/>
    <w:basedOn w:val="Heading2"/>
    <w:uiPriority w:val="99"/>
    <w:rsid w:val="007B3D21"/>
    <w:pPr>
      <w:keepLines/>
      <w:widowControl w:val="0"/>
      <w:suppressAutoHyphens/>
      <w:autoSpaceDE w:val="0"/>
      <w:autoSpaceDN w:val="0"/>
      <w:adjustRightInd w:val="0"/>
      <w:spacing w:before="120" w:after="240" w:line="360" w:lineRule="auto"/>
    </w:pPr>
  </w:style>
  <w:style w:type="character" w:styleId="Strong">
    <w:name w:val="Strong"/>
    <w:basedOn w:val="DefaultParagraphFont"/>
    <w:uiPriority w:val="99"/>
    <w:qFormat/>
    <w:locked/>
    <w:rsid w:val="007F319C"/>
    <w:rPr>
      <w:rFonts w:cs="Times New Roman"/>
      <w:b/>
    </w:rPr>
  </w:style>
  <w:style w:type="paragraph" w:styleId="Title">
    <w:name w:val="Title"/>
    <w:basedOn w:val="Normal"/>
    <w:next w:val="Subtitle"/>
    <w:link w:val="TitleChar1"/>
    <w:uiPriority w:val="99"/>
    <w:qFormat/>
    <w:locked/>
    <w:rsid w:val="00E44DC1"/>
    <w:pPr>
      <w:suppressAutoHyphens/>
      <w:jc w:val="center"/>
    </w:pPr>
    <w:rPr>
      <w:b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6C11C2"/>
    <w:rPr>
      <w:rFonts w:ascii="Cambria" w:hAnsi="Cambria" w:cs="Times New Roman"/>
      <w:b/>
      <w:kern w:val="28"/>
      <w:sz w:val="32"/>
    </w:rPr>
  </w:style>
  <w:style w:type="paragraph" w:styleId="Subtitle">
    <w:name w:val="Subtitle"/>
    <w:basedOn w:val="Normal"/>
    <w:next w:val="BodyText"/>
    <w:link w:val="SubtitleChar"/>
    <w:uiPriority w:val="99"/>
    <w:qFormat/>
    <w:locked/>
    <w:rsid w:val="00E44DC1"/>
    <w:pPr>
      <w:keepNext/>
      <w:suppressAutoHyphens/>
      <w:spacing w:before="240" w:after="120"/>
      <w:jc w:val="center"/>
    </w:pPr>
    <w:rPr>
      <w:rFonts w:ascii="Cambria" w:hAnsi="Cambria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6C11C2"/>
    <w:rPr>
      <w:rFonts w:ascii="Cambria" w:hAnsi="Cambria" w:cs="Times New Roman"/>
      <w:sz w:val="24"/>
    </w:rPr>
  </w:style>
  <w:style w:type="paragraph" w:customStyle="1" w:styleId="ConsNormal">
    <w:name w:val="ConsNormal"/>
    <w:uiPriority w:val="99"/>
    <w:rsid w:val="00E44DC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TitleChar1">
    <w:name w:val="Title Char1"/>
    <w:link w:val="Title"/>
    <w:uiPriority w:val="99"/>
    <w:locked/>
    <w:rsid w:val="00E44DC1"/>
    <w:rPr>
      <w:b/>
      <w:sz w:val="28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E44DC1"/>
    <w:pPr>
      <w:spacing w:after="120"/>
    </w:pPr>
    <w:rPr>
      <w:rFonts w:eastAsia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C11C2"/>
    <w:rPr>
      <w:rFonts w:eastAsia="Times New Roman" w:cs="Times New Roman"/>
      <w:sz w:val="28"/>
    </w:rPr>
  </w:style>
  <w:style w:type="character" w:customStyle="1" w:styleId="apple-converted-space">
    <w:name w:val="apple-converted-space"/>
    <w:uiPriority w:val="99"/>
    <w:rsid w:val="00F863BA"/>
  </w:style>
  <w:style w:type="paragraph" w:customStyle="1" w:styleId="uni">
    <w:name w:val="uni"/>
    <w:basedOn w:val="Normal"/>
    <w:uiPriority w:val="99"/>
    <w:rsid w:val="00F863B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2">
    <w:name w:val="Стиль"/>
    <w:basedOn w:val="Normal"/>
    <w:uiPriority w:val="99"/>
    <w:rsid w:val="005E73A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8227C3"/>
    <w:rPr>
      <w:rFonts w:cs="Times New Roman"/>
      <w:i/>
    </w:rPr>
  </w:style>
  <w:style w:type="paragraph" w:customStyle="1" w:styleId="2">
    <w:name w:val="2"/>
    <w:basedOn w:val="Normal"/>
    <w:uiPriority w:val="99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Normal"/>
    <w:uiPriority w:val="99"/>
    <w:rsid w:val="008227C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NoSpacing">
    <w:name w:val="No Spacing"/>
    <w:uiPriority w:val="99"/>
    <w:qFormat/>
    <w:rsid w:val="007D235F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</w:rPr>
  </w:style>
  <w:style w:type="paragraph" w:customStyle="1" w:styleId="printj">
    <w:name w:val="printj"/>
    <w:basedOn w:val="Normal"/>
    <w:uiPriority w:val="99"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CE51C8"/>
    <w:pPr>
      <w:spacing w:after="120" w:line="480" w:lineRule="auto"/>
      <w:ind w:left="283"/>
    </w:pPr>
    <w:rPr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E51C8"/>
    <w:rPr>
      <w:rFonts w:cs="Times New Roman"/>
      <w:sz w:val="28"/>
    </w:rPr>
  </w:style>
  <w:style w:type="paragraph" w:customStyle="1" w:styleId="s1">
    <w:name w:val="s1"/>
    <w:basedOn w:val="Normal"/>
    <w:uiPriority w:val="99"/>
    <w:rsid w:val="006351A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0">
    <w:name w:val="Body text_"/>
    <w:basedOn w:val="DefaultParagraphFont"/>
    <w:link w:val="13"/>
    <w:uiPriority w:val="99"/>
    <w:locked/>
    <w:rsid w:val="00D40BAF"/>
    <w:rPr>
      <w:rFonts w:cs="Times New Roman"/>
      <w:shd w:val="clear" w:color="auto" w:fill="FFFFFF"/>
    </w:rPr>
  </w:style>
  <w:style w:type="paragraph" w:customStyle="1" w:styleId="13">
    <w:name w:val="Основной текст1"/>
    <w:basedOn w:val="Normal"/>
    <w:link w:val="Bodytext0"/>
    <w:uiPriority w:val="99"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character" w:customStyle="1" w:styleId="Bodytext9">
    <w:name w:val="Body text + 9"/>
    <w:aliases w:val="5 pt,Bold,Italic"/>
    <w:basedOn w:val="Bodytext0"/>
    <w:uiPriority w:val="99"/>
    <w:rsid w:val="00D40BAF"/>
    <w:rPr>
      <w:rFonts w:ascii="Times New Roman" w:hAnsi="Times New Roman"/>
      <w:b/>
      <w:bCs/>
      <w:i/>
      <w:iCs/>
      <w:noProof/>
      <w:sz w:val="19"/>
      <w:szCs w:val="19"/>
      <w:u w:val="none"/>
    </w:rPr>
  </w:style>
  <w:style w:type="character" w:customStyle="1" w:styleId="Bodytext4pt">
    <w:name w:val="Body text + 4 pt"/>
    <w:aliases w:val="Italic1"/>
    <w:basedOn w:val="Bodytext0"/>
    <w:uiPriority w:val="99"/>
    <w:rsid w:val="00D40BAF"/>
    <w:rPr>
      <w:rFonts w:ascii="Times New Roman" w:hAnsi="Times New Roman"/>
      <w:i/>
      <w:iCs/>
      <w:noProof/>
      <w:sz w:val="8"/>
      <w:szCs w:val="8"/>
      <w:u w:val="none"/>
    </w:rPr>
  </w:style>
  <w:style w:type="character" w:customStyle="1" w:styleId="Bodytext20">
    <w:name w:val="Body text (2)_"/>
    <w:basedOn w:val="DefaultParagraphFont"/>
    <w:link w:val="Bodytext21"/>
    <w:uiPriority w:val="99"/>
    <w:locked/>
    <w:rsid w:val="006901B3"/>
    <w:rPr>
      <w:rFonts w:cs="Times New Roman"/>
      <w:b/>
      <w:bCs/>
      <w:shd w:val="clear" w:color="auto" w:fill="FFFFFF"/>
    </w:rPr>
  </w:style>
  <w:style w:type="character" w:customStyle="1" w:styleId="Bodytext22">
    <w:name w:val="Body text (2)"/>
    <w:basedOn w:val="Bodytext20"/>
    <w:uiPriority w:val="99"/>
    <w:rsid w:val="006901B3"/>
  </w:style>
  <w:style w:type="paragraph" w:customStyle="1" w:styleId="Bodytext21">
    <w:name w:val="Body text (2)1"/>
    <w:basedOn w:val="Normal"/>
    <w:link w:val="Bodytext20"/>
    <w:uiPriority w:val="99"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Normal"/>
    <w:uiPriority w:val="99"/>
    <w:rsid w:val="00C21F5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8">
    <w:name w:val="a8"/>
    <w:basedOn w:val="DefaultParagraphFont"/>
    <w:uiPriority w:val="99"/>
    <w:rsid w:val="00FC4BA6"/>
    <w:rPr>
      <w:rFonts w:cs="Times New Roman"/>
    </w:rPr>
  </w:style>
  <w:style w:type="paragraph" w:customStyle="1" w:styleId="1-">
    <w:name w:val="Рег. Заголовок 1-го уровня регламента"/>
    <w:basedOn w:val="Heading1"/>
    <w:uiPriority w:val="99"/>
    <w:rsid w:val="001A5B17"/>
    <w:pPr>
      <w:keepLines w:val="0"/>
      <w:spacing w:before="240" w:after="240" w:line="276" w:lineRule="auto"/>
      <w:jc w:val="center"/>
    </w:pPr>
    <w:rPr>
      <w:rFonts w:ascii="Times New Roman" w:hAnsi="Times New Roman"/>
      <w:iCs/>
      <w:color w:val="auto"/>
    </w:rPr>
  </w:style>
  <w:style w:type="table" w:styleId="TableGrid">
    <w:name w:val="Table Grid"/>
    <w:basedOn w:val="TableNormal"/>
    <w:uiPriority w:val="99"/>
    <w:locked/>
    <w:rsid w:val="00BC2D5B"/>
    <w:pPr>
      <w:suppressAutoHyphens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016ABD"/>
    <w:rPr>
      <w:rFonts w:ascii="Arial" w:hAnsi="Arial"/>
      <w:sz w:val="22"/>
      <w:lang w:val="ru-RU" w:eastAsia="ru-RU"/>
    </w:rPr>
  </w:style>
  <w:style w:type="paragraph" w:customStyle="1" w:styleId="2-">
    <w:name w:val="Рег. Заголовок 2-го уровня регламента"/>
    <w:basedOn w:val="ConsPlusNormal"/>
    <w:uiPriority w:val="99"/>
    <w:rsid w:val="007A17EB"/>
    <w:pPr>
      <w:widowControl/>
      <w:numPr>
        <w:numId w:val="18"/>
      </w:numPr>
      <w:spacing w:before="360" w:after="240"/>
      <w:jc w:val="center"/>
      <w:outlineLvl w:val="1"/>
    </w:pPr>
    <w:rPr>
      <w:rFonts w:ascii="Times New Roman" w:hAnsi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Normal"/>
    <w:uiPriority w:val="99"/>
    <w:rsid w:val="007A17EB"/>
    <w:pPr>
      <w:numPr>
        <w:ilvl w:val="2"/>
        <w:numId w:val="18"/>
      </w:numPr>
      <w:spacing w:line="276" w:lineRule="auto"/>
      <w:ind w:left="1145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"/>
    <w:uiPriority w:val="99"/>
    <w:rsid w:val="007A17EB"/>
    <w:pPr>
      <w:widowControl/>
      <w:numPr>
        <w:ilvl w:val="1"/>
        <w:numId w:val="18"/>
      </w:numPr>
      <w:spacing w:line="276" w:lineRule="auto"/>
      <w:ind w:left="3131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ListParagraph">
    <w:name w:val="List Paragraph"/>
    <w:aliases w:val="Абзац списка нумерованный"/>
    <w:basedOn w:val="Normal"/>
    <w:link w:val="ListParagraphChar"/>
    <w:uiPriority w:val="99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character" w:customStyle="1" w:styleId="ListParagraphChar">
    <w:name w:val="List Paragraph Char"/>
    <w:aliases w:val="Абзац списка нумерованный Char"/>
    <w:link w:val="ListParagraph"/>
    <w:uiPriority w:val="99"/>
    <w:locked/>
    <w:rsid w:val="00364DDC"/>
    <w:rPr>
      <w:rFonts w:ascii="Calibri" w:hAnsi="Calibri"/>
      <w:sz w:val="22"/>
      <w:lang w:eastAsia="en-US"/>
    </w:rPr>
  </w:style>
  <w:style w:type="paragraph" w:customStyle="1" w:styleId="1111">
    <w:name w:val="1.1.1.1"/>
    <w:basedOn w:val="ListNumber4"/>
    <w:link w:val="11110"/>
    <w:uiPriority w:val="99"/>
    <w:rsid w:val="009574A2"/>
    <w:pPr>
      <w:spacing w:after="200"/>
    </w:pPr>
    <w:rPr>
      <w:sz w:val="24"/>
      <w:szCs w:val="22"/>
      <w:lang w:eastAsia="en-US"/>
    </w:rPr>
  </w:style>
  <w:style w:type="character" w:customStyle="1" w:styleId="11110">
    <w:name w:val="1.1.1.1 Знак"/>
    <w:basedOn w:val="DefaultParagraphFont"/>
    <w:link w:val="1111"/>
    <w:uiPriority w:val="99"/>
    <w:locked/>
    <w:rsid w:val="009574A2"/>
    <w:rPr>
      <w:rFonts w:cs="Times New Roman"/>
      <w:sz w:val="22"/>
      <w:szCs w:val="22"/>
      <w:lang w:eastAsia="en-US"/>
    </w:rPr>
  </w:style>
  <w:style w:type="paragraph" w:styleId="ListNumber4">
    <w:name w:val="List Number 4"/>
    <w:basedOn w:val="Normal"/>
    <w:uiPriority w:val="99"/>
    <w:rsid w:val="009574A2"/>
    <w:pPr>
      <w:ind w:left="1429" w:hanging="360"/>
      <w:contextualSpacing/>
    </w:pPr>
  </w:style>
  <w:style w:type="character" w:customStyle="1" w:styleId="a3">
    <w:name w:val="Гипертекстовая ссылка"/>
    <w:basedOn w:val="DefaultParagraphFont"/>
    <w:uiPriority w:val="99"/>
    <w:rsid w:val="00FA0FBD"/>
    <w:rPr>
      <w:rFonts w:cs="Times New Roman"/>
      <w:color w:val="106BBE"/>
    </w:rPr>
  </w:style>
  <w:style w:type="character" w:customStyle="1" w:styleId="a4">
    <w:name w:val="Нет"/>
    <w:uiPriority w:val="99"/>
    <w:rsid w:val="00FA0FBD"/>
  </w:style>
  <w:style w:type="paragraph" w:customStyle="1" w:styleId="a5">
    <w:name w:val="_Табл_Текст"/>
    <w:uiPriority w:val="99"/>
    <w:rsid w:val="00FA0FBD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p10">
    <w:name w:val="p10"/>
    <w:basedOn w:val="Normal"/>
    <w:uiPriority w:val="99"/>
    <w:rsid w:val="00770287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331</Words>
  <Characters>1888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cp:keywords/>
  <dc:description/>
  <cp:lastModifiedBy>Microsoft Office</cp:lastModifiedBy>
  <cp:revision>2</cp:revision>
  <cp:lastPrinted>2023-06-21T05:49:00Z</cp:lastPrinted>
  <dcterms:created xsi:type="dcterms:W3CDTF">2026-07-28T06:26:00Z</dcterms:created>
  <dcterms:modified xsi:type="dcterms:W3CDTF">2026-07-28T06:26:00Z</dcterms:modified>
</cp:coreProperties>
</file>