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0A0"/>
      </w:tblPr>
      <w:tblGrid>
        <w:gridCol w:w="3190"/>
        <w:gridCol w:w="3190"/>
        <w:gridCol w:w="3191"/>
      </w:tblGrid>
      <w:tr w:rsidR="00A84727" w:rsidTr="00DE706F">
        <w:trPr>
          <w:trHeight w:val="839"/>
        </w:trPr>
        <w:tc>
          <w:tcPr>
            <w:tcW w:w="9571" w:type="dxa"/>
            <w:gridSpan w:val="3"/>
          </w:tcPr>
          <w:p w:rsidR="00A84727" w:rsidRDefault="00A84727" w:rsidP="00DE706F">
            <w:pPr>
              <w:widowControl w:val="0"/>
              <w:suppressAutoHyphens/>
              <w:jc w:val="center"/>
              <w:rPr>
                <w:kern w:val="2"/>
                <w:sz w:val="25"/>
                <w:szCs w:val="25"/>
                <w:lang w:val="sr-Cyrl-CS" w:eastAsia="sr-Cyrl-CS"/>
              </w:rPr>
            </w:pPr>
            <w:r w:rsidRPr="00854D6F">
              <w:rPr>
                <w:noProof/>
                <w:sz w:val="25"/>
                <w:szCs w:val="25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alt="http://crimea-biz.com/upload/iblock/043/02.gif" style="width:36.75pt;height:39pt;visibility:visible">
                  <v:imagedata r:id="rId7" o:title=""/>
                </v:shape>
              </w:pict>
            </w:r>
          </w:p>
        </w:tc>
      </w:tr>
      <w:tr w:rsidR="00A84727" w:rsidTr="00DE706F">
        <w:trPr>
          <w:trHeight w:val="1897"/>
        </w:trPr>
        <w:tc>
          <w:tcPr>
            <w:tcW w:w="3190" w:type="dxa"/>
          </w:tcPr>
          <w:p w:rsidR="00A84727" w:rsidRDefault="00A84727" w:rsidP="00DE706F">
            <w:pPr>
              <w:jc w:val="center"/>
              <w:rPr>
                <w:b/>
                <w:kern w:val="2"/>
                <w:sz w:val="25"/>
                <w:szCs w:val="25"/>
                <w:lang w:val="sr-Cyrl-CS" w:eastAsia="sr-Cyrl-CS"/>
              </w:rPr>
            </w:pPr>
            <w:r>
              <w:rPr>
                <w:b/>
                <w:sz w:val="25"/>
                <w:szCs w:val="25"/>
              </w:rPr>
              <w:t>АДМІНІСТРАЦІЯ</w:t>
            </w:r>
          </w:p>
          <w:p w:rsidR="00A84727" w:rsidRDefault="00A84727" w:rsidP="00DE706F">
            <w:pPr>
              <w:jc w:val="center"/>
              <w:rPr>
                <w:b/>
                <w:sz w:val="25"/>
                <w:szCs w:val="25"/>
                <w:lang w:val="uk-UA"/>
              </w:rPr>
            </w:pPr>
            <w:r>
              <w:rPr>
                <w:b/>
                <w:sz w:val="25"/>
                <w:szCs w:val="25"/>
              </w:rPr>
              <w:t xml:space="preserve"> СОВ</w:t>
            </w:r>
            <w:r>
              <w:rPr>
                <w:b/>
                <w:sz w:val="25"/>
                <w:szCs w:val="25"/>
                <w:lang w:val="uk-UA"/>
              </w:rPr>
              <w:t>Є</w:t>
            </w:r>
            <w:r>
              <w:rPr>
                <w:b/>
                <w:sz w:val="25"/>
                <w:szCs w:val="25"/>
              </w:rPr>
              <w:t>ТС</w:t>
            </w:r>
            <w:r>
              <w:rPr>
                <w:b/>
                <w:sz w:val="25"/>
                <w:szCs w:val="25"/>
                <w:lang w:val="uk-UA"/>
              </w:rPr>
              <w:t>Ь</w:t>
            </w:r>
            <w:r>
              <w:rPr>
                <w:b/>
                <w:sz w:val="25"/>
                <w:szCs w:val="25"/>
              </w:rPr>
              <w:t>К</w:t>
            </w:r>
            <w:r>
              <w:rPr>
                <w:b/>
                <w:sz w:val="25"/>
                <w:szCs w:val="25"/>
                <w:lang w:val="uk-UA"/>
              </w:rPr>
              <w:t xml:space="preserve">ОГО </w:t>
            </w:r>
          </w:p>
          <w:p w:rsidR="00A84727" w:rsidRDefault="00A84727" w:rsidP="00DE706F">
            <w:pPr>
              <w:jc w:val="center"/>
              <w:rPr>
                <w:b/>
                <w:sz w:val="25"/>
                <w:szCs w:val="25"/>
                <w:lang w:val="uk-UA"/>
              </w:rPr>
            </w:pPr>
            <w:r>
              <w:rPr>
                <w:b/>
                <w:sz w:val="25"/>
                <w:szCs w:val="25"/>
                <w:lang w:val="uk-UA"/>
              </w:rPr>
              <w:t>СІЛЬСЬКОГО</w:t>
            </w:r>
          </w:p>
          <w:p w:rsidR="00A84727" w:rsidRDefault="00A84727" w:rsidP="00DE706F">
            <w:pPr>
              <w:jc w:val="center"/>
              <w:rPr>
                <w:b/>
                <w:sz w:val="25"/>
                <w:szCs w:val="25"/>
                <w:lang w:val="uk-UA"/>
              </w:rPr>
            </w:pPr>
            <w:r>
              <w:rPr>
                <w:b/>
                <w:sz w:val="25"/>
                <w:szCs w:val="25"/>
                <w:lang w:val="uk-UA"/>
              </w:rPr>
              <w:t>ПОСЕЛЕННЯ</w:t>
            </w:r>
          </w:p>
          <w:p w:rsidR="00A84727" w:rsidRDefault="00A84727" w:rsidP="00DE706F">
            <w:pPr>
              <w:jc w:val="center"/>
              <w:rPr>
                <w:b/>
                <w:sz w:val="25"/>
                <w:szCs w:val="25"/>
                <w:lang w:val="uk-UA"/>
              </w:rPr>
            </w:pPr>
            <w:r>
              <w:rPr>
                <w:b/>
                <w:sz w:val="25"/>
                <w:szCs w:val="25"/>
                <w:lang w:val="uk-UA"/>
              </w:rPr>
              <w:t>СОВЄТСЬКОГО</w:t>
            </w:r>
          </w:p>
          <w:p w:rsidR="00A84727" w:rsidRDefault="00A84727" w:rsidP="00DE706F">
            <w:pPr>
              <w:jc w:val="center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  <w:lang w:val="uk-UA"/>
              </w:rPr>
              <w:t>РАЙОНУ</w:t>
            </w:r>
          </w:p>
          <w:p w:rsidR="00A84727" w:rsidRDefault="00A84727" w:rsidP="00DE706F">
            <w:pPr>
              <w:jc w:val="center"/>
              <w:rPr>
                <w:b/>
                <w:sz w:val="25"/>
                <w:szCs w:val="25"/>
                <w:lang w:val="sr-Cyrl-CS"/>
              </w:rPr>
            </w:pPr>
            <w:r>
              <w:rPr>
                <w:b/>
                <w:sz w:val="25"/>
                <w:szCs w:val="25"/>
              </w:rPr>
              <w:t>РЕСПУБЛ</w:t>
            </w:r>
            <w:r>
              <w:rPr>
                <w:b/>
                <w:sz w:val="25"/>
                <w:szCs w:val="25"/>
                <w:lang w:val="uk-UA"/>
              </w:rPr>
              <w:t xml:space="preserve">ІКИ </w:t>
            </w:r>
          </w:p>
          <w:p w:rsidR="00A84727" w:rsidRDefault="00A84727" w:rsidP="00DE706F">
            <w:pPr>
              <w:jc w:val="center"/>
              <w:rPr>
                <w:b/>
                <w:sz w:val="25"/>
                <w:szCs w:val="25"/>
                <w:lang w:val="uk-UA"/>
              </w:rPr>
            </w:pPr>
            <w:r>
              <w:rPr>
                <w:b/>
                <w:sz w:val="25"/>
                <w:szCs w:val="25"/>
              </w:rPr>
              <w:t>КР</w:t>
            </w:r>
            <w:r>
              <w:rPr>
                <w:b/>
                <w:sz w:val="25"/>
                <w:szCs w:val="25"/>
                <w:lang w:val="uk-UA"/>
              </w:rPr>
              <w:t>И</w:t>
            </w:r>
            <w:r>
              <w:rPr>
                <w:b/>
                <w:sz w:val="25"/>
                <w:szCs w:val="25"/>
              </w:rPr>
              <w:t>М</w:t>
            </w:r>
          </w:p>
          <w:p w:rsidR="00A84727" w:rsidRDefault="00A84727" w:rsidP="00DE706F">
            <w:pPr>
              <w:widowControl w:val="0"/>
              <w:suppressAutoHyphens/>
              <w:jc w:val="center"/>
              <w:rPr>
                <w:b/>
                <w:kern w:val="2"/>
                <w:sz w:val="25"/>
                <w:szCs w:val="25"/>
                <w:lang w:val="uk-UA" w:eastAsia="sr-Cyrl-CS"/>
              </w:rPr>
            </w:pPr>
          </w:p>
        </w:tc>
        <w:tc>
          <w:tcPr>
            <w:tcW w:w="3190" w:type="dxa"/>
          </w:tcPr>
          <w:p w:rsidR="00A84727" w:rsidRDefault="00A84727" w:rsidP="00DE706F">
            <w:pPr>
              <w:jc w:val="center"/>
              <w:rPr>
                <w:b/>
                <w:kern w:val="2"/>
                <w:sz w:val="25"/>
                <w:szCs w:val="25"/>
                <w:lang w:val="sr-Cyrl-CS" w:eastAsia="sr-Cyrl-CS"/>
              </w:rPr>
            </w:pPr>
            <w:r>
              <w:rPr>
                <w:b/>
                <w:sz w:val="25"/>
                <w:szCs w:val="25"/>
              </w:rPr>
              <w:t xml:space="preserve">АДМИНИСТРАЦИЯ </w:t>
            </w:r>
          </w:p>
          <w:p w:rsidR="00A84727" w:rsidRDefault="00A84727" w:rsidP="00DE706F">
            <w:pPr>
              <w:jc w:val="center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СОВЕТСКОГО</w:t>
            </w:r>
          </w:p>
          <w:p w:rsidR="00A84727" w:rsidRDefault="00A84727" w:rsidP="00DE706F">
            <w:pPr>
              <w:jc w:val="center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СЕЛЬСКОГО</w:t>
            </w:r>
          </w:p>
          <w:p w:rsidR="00A84727" w:rsidRDefault="00A84727" w:rsidP="00DE706F">
            <w:pPr>
              <w:jc w:val="center"/>
              <w:rPr>
                <w:b/>
                <w:sz w:val="25"/>
                <w:szCs w:val="25"/>
                <w:lang w:val="uk-UA"/>
              </w:rPr>
            </w:pPr>
            <w:r>
              <w:rPr>
                <w:b/>
                <w:sz w:val="25"/>
                <w:szCs w:val="25"/>
                <w:lang w:val="uk-UA"/>
              </w:rPr>
              <w:t>ПОСЕЛЕНИЯ</w:t>
            </w:r>
          </w:p>
          <w:p w:rsidR="00A84727" w:rsidRDefault="00A84727" w:rsidP="00DE706F">
            <w:pPr>
              <w:jc w:val="center"/>
              <w:rPr>
                <w:b/>
                <w:sz w:val="25"/>
                <w:szCs w:val="25"/>
                <w:lang w:val="uk-UA"/>
              </w:rPr>
            </w:pPr>
            <w:r>
              <w:rPr>
                <w:b/>
                <w:sz w:val="25"/>
                <w:szCs w:val="25"/>
                <w:lang w:val="uk-UA"/>
              </w:rPr>
              <w:t xml:space="preserve">СОВЕТСКОГО </w:t>
            </w:r>
          </w:p>
          <w:p w:rsidR="00A84727" w:rsidRDefault="00A84727" w:rsidP="00DE706F">
            <w:pPr>
              <w:jc w:val="center"/>
              <w:rPr>
                <w:b/>
                <w:sz w:val="25"/>
                <w:szCs w:val="25"/>
                <w:lang w:val="uk-UA"/>
              </w:rPr>
            </w:pPr>
            <w:r>
              <w:rPr>
                <w:b/>
                <w:sz w:val="25"/>
                <w:szCs w:val="25"/>
                <w:lang w:val="uk-UA"/>
              </w:rPr>
              <w:t>РАЙОНА</w:t>
            </w:r>
          </w:p>
          <w:p w:rsidR="00A84727" w:rsidRDefault="00A84727" w:rsidP="00DE706F">
            <w:pPr>
              <w:widowControl w:val="0"/>
              <w:suppressAutoHyphens/>
              <w:jc w:val="center"/>
              <w:rPr>
                <w:kern w:val="2"/>
                <w:sz w:val="25"/>
                <w:szCs w:val="25"/>
                <w:lang w:val="uk-UA" w:eastAsia="sr-Cyrl-CS"/>
              </w:rPr>
            </w:pPr>
            <w:r>
              <w:rPr>
                <w:b/>
                <w:sz w:val="25"/>
                <w:szCs w:val="25"/>
              </w:rPr>
              <w:t xml:space="preserve"> РЕСПУБЛИКИ КРЫМ</w:t>
            </w:r>
          </w:p>
        </w:tc>
        <w:tc>
          <w:tcPr>
            <w:tcW w:w="3191" w:type="dxa"/>
          </w:tcPr>
          <w:p w:rsidR="00A84727" w:rsidRDefault="00A84727" w:rsidP="00DE706F">
            <w:pPr>
              <w:jc w:val="center"/>
              <w:rPr>
                <w:b/>
                <w:kern w:val="2"/>
                <w:sz w:val="25"/>
                <w:szCs w:val="25"/>
                <w:lang w:val="uk-UA" w:eastAsia="sr-Cyrl-CS"/>
              </w:rPr>
            </w:pPr>
            <w:r>
              <w:rPr>
                <w:b/>
                <w:sz w:val="25"/>
                <w:szCs w:val="25"/>
                <w:lang w:val="uk-UA"/>
              </w:rPr>
              <w:t>КЪЫРЫМ</w:t>
            </w:r>
            <w:r>
              <w:rPr>
                <w:b/>
                <w:sz w:val="25"/>
                <w:szCs w:val="25"/>
                <w:lang w:val="uk-UA"/>
              </w:rPr>
              <w:br/>
              <w:t>ДЖУМХУРИЕТИ</w:t>
            </w:r>
            <w:r>
              <w:rPr>
                <w:b/>
                <w:sz w:val="25"/>
                <w:szCs w:val="25"/>
                <w:lang w:val="uk-UA"/>
              </w:rPr>
              <w:br/>
              <w:t xml:space="preserve">СОВЕТСКИЙ </w:t>
            </w:r>
          </w:p>
          <w:p w:rsidR="00A84727" w:rsidRDefault="00A84727" w:rsidP="00DE706F">
            <w:pPr>
              <w:jc w:val="center"/>
              <w:rPr>
                <w:b/>
                <w:sz w:val="25"/>
                <w:szCs w:val="25"/>
                <w:lang w:val="uk-UA"/>
              </w:rPr>
            </w:pPr>
            <w:r>
              <w:rPr>
                <w:b/>
                <w:sz w:val="25"/>
                <w:szCs w:val="25"/>
                <w:lang w:val="uk-UA"/>
              </w:rPr>
              <w:t>КОЙ ШУРАСЫ</w:t>
            </w:r>
          </w:p>
          <w:p w:rsidR="00A84727" w:rsidRDefault="00A84727" w:rsidP="00DE706F">
            <w:pPr>
              <w:jc w:val="center"/>
              <w:rPr>
                <w:b/>
                <w:sz w:val="25"/>
                <w:szCs w:val="25"/>
                <w:lang w:val="uk-UA"/>
              </w:rPr>
            </w:pPr>
            <w:r>
              <w:rPr>
                <w:b/>
                <w:sz w:val="25"/>
                <w:szCs w:val="25"/>
                <w:lang w:val="uk-UA"/>
              </w:rPr>
              <w:t>КЪЫРЫМ</w:t>
            </w:r>
          </w:p>
          <w:p w:rsidR="00A84727" w:rsidRDefault="00A84727" w:rsidP="00DE706F">
            <w:pPr>
              <w:jc w:val="center"/>
              <w:rPr>
                <w:b/>
                <w:sz w:val="25"/>
                <w:szCs w:val="25"/>
                <w:lang w:val="uk-UA"/>
              </w:rPr>
            </w:pPr>
            <w:r>
              <w:rPr>
                <w:b/>
                <w:sz w:val="25"/>
                <w:szCs w:val="25"/>
                <w:lang w:val="uk-UA"/>
              </w:rPr>
              <w:t>ДЖУМХУРИЕТИ</w:t>
            </w:r>
          </w:p>
          <w:p w:rsidR="00A84727" w:rsidRDefault="00A84727" w:rsidP="00DE706F">
            <w:pPr>
              <w:jc w:val="center"/>
              <w:rPr>
                <w:b/>
                <w:i/>
                <w:sz w:val="25"/>
                <w:szCs w:val="25"/>
                <w:lang w:val="uk-UA"/>
              </w:rPr>
            </w:pPr>
          </w:p>
          <w:p w:rsidR="00A84727" w:rsidRDefault="00A84727" w:rsidP="00DE706F">
            <w:pPr>
              <w:widowControl w:val="0"/>
              <w:suppressAutoHyphens/>
              <w:jc w:val="center"/>
              <w:rPr>
                <w:kern w:val="2"/>
                <w:sz w:val="25"/>
                <w:szCs w:val="25"/>
                <w:lang w:val="sr-Cyrl-CS" w:eastAsia="sr-Cyrl-CS"/>
              </w:rPr>
            </w:pPr>
            <w:r>
              <w:rPr>
                <w:i/>
                <w:sz w:val="25"/>
                <w:szCs w:val="25"/>
                <w:lang w:val="uk-UA"/>
              </w:rPr>
              <w:t xml:space="preserve"> </w:t>
            </w:r>
          </w:p>
        </w:tc>
      </w:tr>
    </w:tbl>
    <w:p w:rsidR="00A84727" w:rsidRDefault="00A84727" w:rsidP="004C6F1C">
      <w:pPr>
        <w:pStyle w:val="p1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t xml:space="preserve">ПОСТАНОВЛЕНИЕ </w:t>
      </w:r>
    </w:p>
    <w:p w:rsidR="00A84727" w:rsidRDefault="00A84727" w:rsidP="00770287">
      <w:pPr>
        <w:pStyle w:val="p1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t>пгт. Советский</w:t>
      </w:r>
    </w:p>
    <w:p w:rsidR="00A84727" w:rsidRDefault="00A84727" w:rsidP="004C6F1C">
      <w:pPr>
        <w:ind w:firstLine="708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27</w:t>
      </w:r>
      <w:r w:rsidRPr="004002EA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июля</w:t>
      </w:r>
      <w:r w:rsidRPr="004002EA">
        <w:rPr>
          <w:b/>
          <w:sz w:val="26"/>
          <w:szCs w:val="26"/>
        </w:rPr>
        <w:t xml:space="preserve"> 202</w:t>
      </w:r>
      <w:r>
        <w:rPr>
          <w:b/>
          <w:sz w:val="26"/>
          <w:szCs w:val="26"/>
        </w:rPr>
        <w:t>3</w:t>
      </w:r>
      <w:r w:rsidRPr="004002EA">
        <w:rPr>
          <w:b/>
          <w:sz w:val="26"/>
          <w:szCs w:val="26"/>
        </w:rPr>
        <w:t>г.</w:t>
      </w:r>
      <w:r w:rsidRPr="004002EA">
        <w:rPr>
          <w:b/>
          <w:sz w:val="26"/>
          <w:szCs w:val="26"/>
        </w:rPr>
        <w:tab/>
      </w:r>
      <w:r w:rsidRPr="004002EA">
        <w:rPr>
          <w:b/>
          <w:sz w:val="26"/>
          <w:szCs w:val="26"/>
        </w:rPr>
        <w:tab/>
      </w:r>
      <w:r w:rsidRPr="004002EA">
        <w:rPr>
          <w:b/>
          <w:sz w:val="26"/>
          <w:szCs w:val="26"/>
        </w:rPr>
        <w:tab/>
      </w:r>
      <w:r w:rsidRPr="004002EA">
        <w:rPr>
          <w:b/>
          <w:sz w:val="26"/>
          <w:szCs w:val="26"/>
        </w:rPr>
        <w:tab/>
      </w:r>
      <w:r w:rsidRPr="004002EA">
        <w:rPr>
          <w:b/>
          <w:sz w:val="26"/>
          <w:szCs w:val="26"/>
        </w:rPr>
        <w:tab/>
      </w:r>
      <w:r w:rsidRPr="004002EA">
        <w:rPr>
          <w:b/>
          <w:sz w:val="26"/>
          <w:szCs w:val="26"/>
        </w:rPr>
        <w:tab/>
      </w:r>
      <w:r w:rsidRPr="004002EA">
        <w:rPr>
          <w:b/>
          <w:sz w:val="26"/>
          <w:szCs w:val="26"/>
        </w:rPr>
        <w:tab/>
      </w:r>
      <w:r>
        <w:rPr>
          <w:b/>
          <w:sz w:val="26"/>
          <w:szCs w:val="26"/>
        </w:rPr>
        <w:t xml:space="preserve">                      </w:t>
      </w:r>
      <w:r w:rsidRPr="004002EA">
        <w:rPr>
          <w:b/>
          <w:sz w:val="26"/>
          <w:szCs w:val="26"/>
        </w:rPr>
        <w:t xml:space="preserve">№ </w:t>
      </w:r>
      <w:r>
        <w:rPr>
          <w:b/>
          <w:sz w:val="26"/>
          <w:szCs w:val="26"/>
        </w:rPr>
        <w:t>182</w:t>
      </w:r>
    </w:p>
    <w:p w:rsidR="00A84727" w:rsidRDefault="00A84727" w:rsidP="004C6F1C">
      <w:pPr>
        <w:ind w:firstLine="708"/>
        <w:jc w:val="both"/>
        <w:rPr>
          <w:b/>
          <w:sz w:val="26"/>
          <w:szCs w:val="26"/>
        </w:rPr>
      </w:pPr>
    </w:p>
    <w:p w:rsidR="00A84727" w:rsidRPr="004C6F1C" w:rsidRDefault="00A84727" w:rsidP="004C6F1C">
      <w:pPr>
        <w:ind w:firstLine="708"/>
        <w:jc w:val="both"/>
        <w:rPr>
          <w:b/>
          <w:sz w:val="24"/>
          <w:szCs w:val="24"/>
        </w:rPr>
      </w:pPr>
      <w:r w:rsidRPr="004C6F1C">
        <w:rPr>
          <w:b/>
          <w:sz w:val="24"/>
          <w:szCs w:val="24"/>
        </w:rPr>
        <w:t xml:space="preserve">Об утверждении административного регламента </w:t>
      </w:r>
      <w:r w:rsidRPr="004C6F1C">
        <w:rPr>
          <w:b/>
          <w:color w:val="000000"/>
          <w:sz w:val="24"/>
          <w:szCs w:val="24"/>
        </w:rPr>
        <w:t>предоставления муниципальной услуги «</w:t>
      </w:r>
      <w:r w:rsidRPr="004C6F1C">
        <w:rPr>
          <w:b/>
          <w:sz w:val="24"/>
          <w:szCs w:val="24"/>
        </w:rPr>
        <w:t>Выдача разрешения на использование земель или земельного участка, которые находятся в муниципальной собственности, без предоставления земельных участков и установления сервитута, публичного сервитута» на территории  Советского сельского поселения Советского района Республики Крым»</w:t>
      </w:r>
    </w:p>
    <w:p w:rsidR="00A84727" w:rsidRPr="004C6F1C" w:rsidRDefault="00A84727" w:rsidP="00844FA6">
      <w:pPr>
        <w:pStyle w:val="Heading1"/>
        <w:rPr>
          <w:sz w:val="24"/>
          <w:szCs w:val="24"/>
        </w:rPr>
      </w:pPr>
    </w:p>
    <w:p w:rsidR="00A84727" w:rsidRPr="004C6F1C" w:rsidRDefault="00A84727" w:rsidP="00844FA6">
      <w:pPr>
        <w:autoSpaceDE w:val="0"/>
        <w:autoSpaceDN w:val="0"/>
        <w:ind w:right="-28" w:firstLine="567"/>
        <w:jc w:val="both"/>
        <w:rPr>
          <w:sz w:val="24"/>
          <w:szCs w:val="24"/>
        </w:rPr>
      </w:pPr>
      <w:r w:rsidRPr="004C6F1C">
        <w:rPr>
          <w:sz w:val="24"/>
          <w:szCs w:val="24"/>
        </w:rPr>
        <w:t xml:space="preserve">В соответствии с Земельным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</w:t>
      </w:r>
      <w:bookmarkStart w:id="0" w:name="_GoBack"/>
      <w:bookmarkEnd w:id="0"/>
      <w:r w:rsidRPr="004C6F1C">
        <w:rPr>
          <w:sz w:val="24"/>
          <w:szCs w:val="24"/>
        </w:rPr>
        <w:t>от 27.07.2010 № 210-ФЗ «Об организации предоставления государственных и муниципальных услуг», а также в целях повышения эффективности и качества предоставления муниципальных услуг гражданам, администрация Советского сельского поселения постановляет:</w:t>
      </w:r>
    </w:p>
    <w:p w:rsidR="00A84727" w:rsidRPr="004C6F1C" w:rsidRDefault="00A84727" w:rsidP="00844FA6">
      <w:pPr>
        <w:autoSpaceDE w:val="0"/>
        <w:autoSpaceDN w:val="0"/>
        <w:ind w:right="-28" w:firstLine="567"/>
        <w:jc w:val="both"/>
        <w:rPr>
          <w:sz w:val="24"/>
          <w:szCs w:val="24"/>
        </w:rPr>
      </w:pPr>
    </w:p>
    <w:p w:rsidR="00A84727" w:rsidRPr="004C6F1C" w:rsidRDefault="00A84727" w:rsidP="00844FA6">
      <w:pPr>
        <w:autoSpaceDE w:val="0"/>
        <w:autoSpaceDN w:val="0"/>
        <w:ind w:right="-28" w:firstLine="567"/>
        <w:jc w:val="both"/>
        <w:rPr>
          <w:sz w:val="24"/>
          <w:szCs w:val="24"/>
        </w:rPr>
      </w:pPr>
      <w:r w:rsidRPr="004C6F1C">
        <w:rPr>
          <w:sz w:val="24"/>
          <w:szCs w:val="24"/>
        </w:rPr>
        <w:t>1. Утвердить административный регламент предоставления муниципальной услуги «Выдача разрешения на использование земель или земельного участка, которые находятся в муниципальной собственности, без предоставления земельных участков и установления сервитута, публичного сервитута» на территории Советского сельского поселения Советского района Республики Крым (прилагается).</w:t>
      </w:r>
    </w:p>
    <w:p w:rsidR="00A84727" w:rsidRPr="004C6F1C" w:rsidRDefault="00A84727" w:rsidP="00940FC1">
      <w:pPr>
        <w:ind w:firstLine="709"/>
        <w:jc w:val="both"/>
        <w:rPr>
          <w:sz w:val="24"/>
          <w:szCs w:val="24"/>
        </w:rPr>
      </w:pPr>
      <w:r w:rsidRPr="004C6F1C">
        <w:rPr>
          <w:sz w:val="24"/>
          <w:szCs w:val="24"/>
        </w:rPr>
        <w:t>2. Настоящее постановление вступает в силу со дня его официального опубликования (обнародования) на информационном стенде Советского сельского совета, а также на официальной интернет-странице Советского района Республики Крым в разделе Муниципальные образования Советского района «Советское сельское поселение» на сайте http://sovmo.rk.gov.ru/ в информационно-телекоммуникационной сети «Интернет».</w:t>
      </w:r>
    </w:p>
    <w:p w:rsidR="00A84727" w:rsidRPr="004C6F1C" w:rsidRDefault="00A84727" w:rsidP="004C6F1C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C6F1C">
        <w:rPr>
          <w:sz w:val="24"/>
          <w:szCs w:val="24"/>
        </w:rPr>
        <w:t>3.Контроль за выполнением настоящего постановления возложить на ведущего специалиста отдела по правовым вопросам, вопросам муниципального имущества, землеустройства. территориального планирования и предоставления муниципальных услуг администрации Советского сельского поселения Советского района Республики Крым Прохорову Л.Г.</w:t>
      </w:r>
    </w:p>
    <w:p w:rsidR="00A84727" w:rsidRPr="004C6F1C" w:rsidRDefault="00A84727" w:rsidP="00940FC1">
      <w:pPr>
        <w:ind w:firstLine="709"/>
        <w:jc w:val="both"/>
        <w:rPr>
          <w:sz w:val="24"/>
          <w:szCs w:val="24"/>
        </w:rPr>
      </w:pPr>
    </w:p>
    <w:p w:rsidR="00A84727" w:rsidRPr="004C6F1C" w:rsidRDefault="00A84727" w:rsidP="00770287">
      <w:pPr>
        <w:jc w:val="both"/>
        <w:rPr>
          <w:sz w:val="24"/>
          <w:szCs w:val="24"/>
        </w:rPr>
      </w:pPr>
    </w:p>
    <w:p w:rsidR="00A84727" w:rsidRPr="004C6F1C" w:rsidRDefault="00A84727" w:rsidP="00844FA6">
      <w:pPr>
        <w:tabs>
          <w:tab w:val="left" w:pos="5387"/>
          <w:tab w:val="left" w:pos="9356"/>
        </w:tabs>
        <w:spacing w:line="240" w:lineRule="atLeast"/>
        <w:ind w:right="-1"/>
        <w:jc w:val="both"/>
        <w:rPr>
          <w:sz w:val="24"/>
          <w:szCs w:val="24"/>
        </w:rPr>
      </w:pPr>
      <w:r w:rsidRPr="004C6F1C">
        <w:rPr>
          <w:b/>
          <w:sz w:val="24"/>
          <w:szCs w:val="24"/>
        </w:rPr>
        <w:t xml:space="preserve"> </w:t>
      </w:r>
    </w:p>
    <w:p w:rsidR="00A84727" w:rsidRPr="004C6F1C" w:rsidRDefault="00A84727" w:rsidP="00FE6146">
      <w:pPr>
        <w:tabs>
          <w:tab w:val="left" w:pos="6825"/>
        </w:tabs>
        <w:rPr>
          <w:b/>
          <w:sz w:val="24"/>
          <w:szCs w:val="24"/>
        </w:rPr>
      </w:pPr>
      <w:r w:rsidRPr="004C6F1C">
        <w:rPr>
          <w:b/>
          <w:sz w:val="24"/>
          <w:szCs w:val="24"/>
        </w:rPr>
        <w:t>Председатель Советского сельского совета –</w:t>
      </w:r>
    </w:p>
    <w:p w:rsidR="00A84727" w:rsidRPr="004C6F1C" w:rsidRDefault="00A84727" w:rsidP="00FE6146">
      <w:pPr>
        <w:tabs>
          <w:tab w:val="left" w:pos="6825"/>
        </w:tabs>
        <w:rPr>
          <w:b/>
          <w:sz w:val="24"/>
          <w:szCs w:val="24"/>
        </w:rPr>
      </w:pPr>
      <w:r w:rsidRPr="004C6F1C">
        <w:rPr>
          <w:b/>
          <w:sz w:val="24"/>
          <w:szCs w:val="24"/>
        </w:rPr>
        <w:t>глава администрации Советского сельского</w:t>
      </w:r>
    </w:p>
    <w:p w:rsidR="00A84727" w:rsidRPr="004C6F1C" w:rsidRDefault="00A84727" w:rsidP="00EF1E91">
      <w:pPr>
        <w:tabs>
          <w:tab w:val="left" w:pos="6825"/>
        </w:tabs>
        <w:rPr>
          <w:b/>
          <w:sz w:val="24"/>
          <w:szCs w:val="24"/>
        </w:rPr>
      </w:pPr>
      <w:r w:rsidRPr="004C6F1C">
        <w:rPr>
          <w:b/>
          <w:sz w:val="24"/>
          <w:szCs w:val="24"/>
        </w:rPr>
        <w:t>поселения</w:t>
      </w:r>
      <w:r w:rsidRPr="004C6F1C">
        <w:rPr>
          <w:b/>
          <w:sz w:val="24"/>
          <w:szCs w:val="24"/>
        </w:rPr>
        <w:tab/>
      </w:r>
      <w:r w:rsidRPr="004C6F1C">
        <w:rPr>
          <w:b/>
          <w:sz w:val="24"/>
          <w:szCs w:val="24"/>
        </w:rPr>
        <w:tab/>
      </w:r>
      <w:r w:rsidRPr="004C6F1C">
        <w:rPr>
          <w:b/>
          <w:sz w:val="24"/>
          <w:szCs w:val="24"/>
        </w:rPr>
        <w:tab/>
        <w:t xml:space="preserve"> А.И. Подгорняк</w:t>
      </w:r>
    </w:p>
    <w:sectPr w:rsidR="00A84727" w:rsidRPr="004C6F1C" w:rsidSect="007B5FBF">
      <w:pgSz w:w="11906" w:h="16838"/>
      <w:pgMar w:top="1134" w:right="851" w:bottom="1134" w:left="1134" w:header="278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4727" w:rsidRDefault="00A84727" w:rsidP="00E03EFD">
      <w:r>
        <w:separator/>
      </w:r>
    </w:p>
  </w:endnote>
  <w:endnote w:type="continuationSeparator" w:id="0">
    <w:p w:rsidR="00A84727" w:rsidRDefault="00A84727" w:rsidP="00E03E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4727" w:rsidRDefault="00A84727" w:rsidP="00E03EFD">
      <w:r>
        <w:separator/>
      </w:r>
    </w:p>
  </w:footnote>
  <w:footnote w:type="continuationSeparator" w:id="0">
    <w:p w:rsidR="00A84727" w:rsidRDefault="00A84727" w:rsidP="00E03EF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D"/>
    <w:multiLevelType w:val="singleLevel"/>
    <w:tmpl w:val="2B26942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1">
    <w:nsid w:val="00000001"/>
    <w:multiLevelType w:val="multilevel"/>
    <w:tmpl w:val="00000000"/>
    <w:lvl w:ilvl="0">
      <w:start w:val="6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6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6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6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6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6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6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6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6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00000003"/>
    <w:multiLevelType w:val="multilevel"/>
    <w:tmpl w:val="00000002"/>
    <w:lvl w:ilvl="0">
      <w:start w:val="7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7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7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7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7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7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7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7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7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>
    <w:nsid w:val="00000005"/>
    <w:multiLevelType w:val="multilevel"/>
    <w:tmpl w:val="00000004"/>
    <w:lvl w:ilvl="0">
      <w:start w:val="8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8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8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8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8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8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8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8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8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">
    <w:nsid w:val="05F001B3"/>
    <w:multiLevelType w:val="hybridMultilevel"/>
    <w:tmpl w:val="DF44F27A"/>
    <w:lvl w:ilvl="0" w:tplc="DE0E5B88">
      <w:start w:val="1"/>
      <w:numFmt w:val="decimal"/>
      <w:lvlText w:val="%1.1.1.1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>
    <w:nsid w:val="076854C2"/>
    <w:multiLevelType w:val="hybridMultilevel"/>
    <w:tmpl w:val="2B2ED654"/>
    <w:lvl w:ilvl="0" w:tplc="1D64EC92">
      <w:start w:val="3"/>
      <w:numFmt w:val="decimal"/>
      <w:lvlText w:val="%1."/>
      <w:lvlJc w:val="left"/>
      <w:pPr>
        <w:ind w:left="928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6">
    <w:nsid w:val="0B961DE0"/>
    <w:multiLevelType w:val="hybridMultilevel"/>
    <w:tmpl w:val="54E40430"/>
    <w:lvl w:ilvl="0" w:tplc="DCB24646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7">
    <w:nsid w:val="18953F17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>
    <w:nsid w:val="1A5E3586"/>
    <w:multiLevelType w:val="hybridMultilevel"/>
    <w:tmpl w:val="1D84B672"/>
    <w:lvl w:ilvl="0" w:tplc="7DB40564">
      <w:start w:val="1"/>
      <w:numFmt w:val="bullet"/>
      <w:lvlText w:val=""/>
      <w:lvlJc w:val="left"/>
      <w:pPr>
        <w:tabs>
          <w:tab w:val="num" w:pos="677"/>
        </w:tabs>
        <w:ind w:left="677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397"/>
        </w:tabs>
        <w:ind w:left="139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17"/>
        </w:tabs>
        <w:ind w:left="21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37"/>
        </w:tabs>
        <w:ind w:left="28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557"/>
        </w:tabs>
        <w:ind w:left="355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277"/>
        </w:tabs>
        <w:ind w:left="42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997"/>
        </w:tabs>
        <w:ind w:left="49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17"/>
        </w:tabs>
        <w:ind w:left="571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37"/>
        </w:tabs>
        <w:ind w:left="6437" w:hanging="360"/>
      </w:pPr>
      <w:rPr>
        <w:rFonts w:ascii="Wingdings" w:hAnsi="Wingdings" w:hint="default"/>
      </w:rPr>
    </w:lvl>
  </w:abstractNum>
  <w:abstractNum w:abstractNumId="9">
    <w:nsid w:val="225E33AF"/>
    <w:multiLevelType w:val="hybridMultilevel"/>
    <w:tmpl w:val="3E56CE84"/>
    <w:lvl w:ilvl="0" w:tplc="88E06FF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2F4E6C9F"/>
    <w:multiLevelType w:val="hybridMultilevel"/>
    <w:tmpl w:val="B628BF22"/>
    <w:lvl w:ilvl="0" w:tplc="88E06FFE">
      <w:start w:val="1"/>
      <w:numFmt w:val="bullet"/>
      <w:lvlText w:val=""/>
      <w:lvlJc w:val="left"/>
      <w:pPr>
        <w:ind w:left="121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2F6A6F"/>
    <w:multiLevelType w:val="hybridMultilevel"/>
    <w:tmpl w:val="E83A9B76"/>
    <w:lvl w:ilvl="0" w:tplc="88E06F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AD36CCC"/>
    <w:multiLevelType w:val="hybridMultilevel"/>
    <w:tmpl w:val="797AC4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BD8577F"/>
    <w:multiLevelType w:val="hybridMultilevel"/>
    <w:tmpl w:val="B6D21B6C"/>
    <w:lvl w:ilvl="0" w:tplc="04190001">
      <w:start w:val="1"/>
      <w:numFmt w:val="bullet"/>
      <w:lvlText w:val=""/>
      <w:lvlJc w:val="left"/>
      <w:pPr>
        <w:tabs>
          <w:tab w:val="num" w:pos="2325"/>
        </w:tabs>
        <w:ind w:left="23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45"/>
        </w:tabs>
        <w:ind w:left="30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65"/>
        </w:tabs>
        <w:ind w:left="37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485"/>
        </w:tabs>
        <w:ind w:left="44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05"/>
        </w:tabs>
        <w:ind w:left="52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25"/>
        </w:tabs>
        <w:ind w:left="59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45"/>
        </w:tabs>
        <w:ind w:left="66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65"/>
        </w:tabs>
        <w:ind w:left="73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085"/>
        </w:tabs>
        <w:ind w:left="8085" w:hanging="360"/>
      </w:pPr>
      <w:rPr>
        <w:rFonts w:ascii="Wingdings" w:hAnsi="Wingdings" w:hint="default"/>
      </w:rPr>
    </w:lvl>
  </w:abstractNum>
  <w:abstractNum w:abstractNumId="14">
    <w:nsid w:val="4C7D2293"/>
    <w:multiLevelType w:val="hybridMultilevel"/>
    <w:tmpl w:val="5506337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DDD6133"/>
    <w:multiLevelType w:val="multilevel"/>
    <w:tmpl w:val="BA4440DE"/>
    <w:lvl w:ilvl="0">
      <w:start w:val="1"/>
      <w:numFmt w:val="decimal"/>
      <w:pStyle w:val="2-"/>
      <w:lvlText w:val="%1.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>
      <w:start w:val="1"/>
      <w:numFmt w:val="decimal"/>
      <w:pStyle w:val="11"/>
      <w:isLgl/>
      <w:lvlText w:val="%1.%2."/>
      <w:lvlJc w:val="left"/>
      <w:pPr>
        <w:ind w:left="1287" w:hanging="720"/>
      </w:pPr>
      <w:rPr>
        <w:rFonts w:cs="Times New Roman" w:hint="default"/>
        <w:b w:val="0"/>
        <w:sz w:val="24"/>
        <w:szCs w:val="24"/>
      </w:rPr>
    </w:lvl>
    <w:lvl w:ilvl="2">
      <w:start w:val="1"/>
      <w:numFmt w:val="decimal"/>
      <w:pStyle w:val="111"/>
      <w:isLgl/>
      <w:lvlText w:val="%1.%2.%3."/>
      <w:lvlJc w:val="left"/>
      <w:pPr>
        <w:ind w:left="1146" w:hanging="720"/>
      </w:pPr>
      <w:rPr>
        <w:rFonts w:cs="Times New Roman" w:hint="default"/>
        <w:color w:val="auto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cs="Times New Roman" w:hint="default"/>
      </w:rPr>
    </w:lvl>
  </w:abstractNum>
  <w:abstractNum w:abstractNumId="16">
    <w:nsid w:val="58EC11B4"/>
    <w:multiLevelType w:val="hybridMultilevel"/>
    <w:tmpl w:val="5B1A878A"/>
    <w:lvl w:ilvl="0" w:tplc="7DB40564">
      <w:start w:val="1"/>
      <w:numFmt w:val="bullet"/>
      <w:lvlText w:val=""/>
      <w:lvlJc w:val="left"/>
      <w:pPr>
        <w:tabs>
          <w:tab w:val="num" w:pos="677"/>
        </w:tabs>
        <w:ind w:left="677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397"/>
        </w:tabs>
        <w:ind w:left="139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17"/>
        </w:tabs>
        <w:ind w:left="21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37"/>
        </w:tabs>
        <w:ind w:left="28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557"/>
        </w:tabs>
        <w:ind w:left="355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277"/>
        </w:tabs>
        <w:ind w:left="42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997"/>
        </w:tabs>
        <w:ind w:left="49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17"/>
        </w:tabs>
        <w:ind w:left="571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37"/>
        </w:tabs>
        <w:ind w:left="6437" w:hanging="360"/>
      </w:pPr>
      <w:rPr>
        <w:rFonts w:ascii="Wingdings" w:hAnsi="Wingdings" w:hint="default"/>
      </w:rPr>
    </w:lvl>
  </w:abstractNum>
  <w:abstractNum w:abstractNumId="17">
    <w:nsid w:val="5C8111D8"/>
    <w:multiLevelType w:val="hybridMultilevel"/>
    <w:tmpl w:val="856AB9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E9E2EAF"/>
    <w:multiLevelType w:val="hybridMultilevel"/>
    <w:tmpl w:val="3228B0C2"/>
    <w:lvl w:ilvl="0" w:tplc="7DB4056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>
    <w:nsid w:val="6FF903A1"/>
    <w:multiLevelType w:val="hybridMultilevel"/>
    <w:tmpl w:val="DB62C3B0"/>
    <w:lvl w:ilvl="0" w:tplc="04190001">
      <w:start w:val="1"/>
      <w:numFmt w:val="bullet"/>
      <w:lvlText w:val=""/>
      <w:lvlJc w:val="left"/>
      <w:pPr>
        <w:tabs>
          <w:tab w:val="num" w:pos="2175"/>
        </w:tabs>
        <w:ind w:left="21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95"/>
        </w:tabs>
        <w:ind w:left="28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15"/>
        </w:tabs>
        <w:ind w:left="36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35"/>
        </w:tabs>
        <w:ind w:left="43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55"/>
        </w:tabs>
        <w:ind w:left="50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75"/>
        </w:tabs>
        <w:ind w:left="57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95"/>
        </w:tabs>
        <w:ind w:left="64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15"/>
        </w:tabs>
        <w:ind w:left="72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35"/>
        </w:tabs>
        <w:ind w:left="7935" w:hanging="360"/>
      </w:pPr>
      <w:rPr>
        <w:rFonts w:ascii="Wingdings" w:hAnsi="Wingdings" w:hint="default"/>
      </w:rPr>
    </w:lvl>
  </w:abstractNum>
  <w:abstractNum w:abstractNumId="20">
    <w:nsid w:val="785056CE"/>
    <w:multiLevelType w:val="hybridMultilevel"/>
    <w:tmpl w:val="D6CC1136"/>
    <w:lvl w:ilvl="0" w:tplc="88E06F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98837D3"/>
    <w:multiLevelType w:val="hybridMultilevel"/>
    <w:tmpl w:val="B462944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16"/>
  </w:num>
  <w:num w:numId="6">
    <w:abstractNumId w:val="5"/>
  </w:num>
  <w:num w:numId="7">
    <w:abstractNumId w:val="17"/>
  </w:num>
  <w:num w:numId="8">
    <w:abstractNumId w:val="20"/>
  </w:num>
  <w:num w:numId="9">
    <w:abstractNumId w:val="11"/>
  </w:num>
  <w:num w:numId="10">
    <w:abstractNumId w:val="10"/>
  </w:num>
  <w:num w:numId="11">
    <w:abstractNumId w:val="9"/>
  </w:num>
  <w:num w:numId="12">
    <w:abstractNumId w:val="8"/>
  </w:num>
  <w:num w:numId="13">
    <w:abstractNumId w:val="18"/>
  </w:num>
  <w:num w:numId="14">
    <w:abstractNumId w:val="7"/>
  </w:num>
  <w:num w:numId="15">
    <w:abstractNumId w:val="1"/>
  </w:num>
  <w:num w:numId="16">
    <w:abstractNumId w:val="2"/>
  </w:num>
  <w:num w:numId="17">
    <w:abstractNumId w:val="3"/>
  </w:num>
  <w:num w:numId="18">
    <w:abstractNumId w:val="15"/>
  </w:num>
  <w:num w:numId="19">
    <w:abstractNumId w:val="14"/>
  </w:num>
  <w:num w:numId="20">
    <w:abstractNumId w:val="4"/>
  </w:num>
  <w:num w:numId="21">
    <w:abstractNumId w:val="19"/>
  </w:num>
  <w:num w:numId="22">
    <w:abstractNumId w:val="13"/>
  </w:num>
  <w:num w:numId="23">
    <w:abstractNumId w:val="21"/>
  </w:num>
  <w:num w:numId="24">
    <w:abstractNumId w:val="12"/>
  </w:num>
  <w:num w:numId="2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stylePaneFormatFilter w:val="3F01"/>
  <w:defaultTabStop w:val="708"/>
  <w:doNotHyphenateCaps/>
  <w:drawingGridHorizontalSpacing w:val="14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D2F61"/>
    <w:rsid w:val="00001C8C"/>
    <w:rsid w:val="00007E26"/>
    <w:rsid w:val="0001066E"/>
    <w:rsid w:val="00010CA5"/>
    <w:rsid w:val="00013017"/>
    <w:rsid w:val="00016ABD"/>
    <w:rsid w:val="00016E5C"/>
    <w:rsid w:val="00017BF3"/>
    <w:rsid w:val="00021AA3"/>
    <w:rsid w:val="00021ED9"/>
    <w:rsid w:val="00022E7F"/>
    <w:rsid w:val="000234DC"/>
    <w:rsid w:val="0002650A"/>
    <w:rsid w:val="00026684"/>
    <w:rsid w:val="00026B0C"/>
    <w:rsid w:val="00027180"/>
    <w:rsid w:val="00031313"/>
    <w:rsid w:val="00032F32"/>
    <w:rsid w:val="00034B20"/>
    <w:rsid w:val="00040A8B"/>
    <w:rsid w:val="00046BE8"/>
    <w:rsid w:val="000471B5"/>
    <w:rsid w:val="0005286A"/>
    <w:rsid w:val="0005357A"/>
    <w:rsid w:val="000544EF"/>
    <w:rsid w:val="00054D53"/>
    <w:rsid w:val="00060598"/>
    <w:rsid w:val="000626B1"/>
    <w:rsid w:val="00062752"/>
    <w:rsid w:val="00063337"/>
    <w:rsid w:val="000639AF"/>
    <w:rsid w:val="00067B6F"/>
    <w:rsid w:val="000701EC"/>
    <w:rsid w:val="0007041A"/>
    <w:rsid w:val="0007057F"/>
    <w:rsid w:val="0007070E"/>
    <w:rsid w:val="0007231E"/>
    <w:rsid w:val="00080367"/>
    <w:rsid w:val="00080433"/>
    <w:rsid w:val="0008222A"/>
    <w:rsid w:val="00084EA3"/>
    <w:rsid w:val="00086A94"/>
    <w:rsid w:val="0009233A"/>
    <w:rsid w:val="0009280D"/>
    <w:rsid w:val="00093251"/>
    <w:rsid w:val="00094115"/>
    <w:rsid w:val="00094E8B"/>
    <w:rsid w:val="00095083"/>
    <w:rsid w:val="000950FC"/>
    <w:rsid w:val="00095190"/>
    <w:rsid w:val="0009572B"/>
    <w:rsid w:val="00096B68"/>
    <w:rsid w:val="000A0493"/>
    <w:rsid w:val="000A5554"/>
    <w:rsid w:val="000B04CF"/>
    <w:rsid w:val="000B0BEB"/>
    <w:rsid w:val="000B1393"/>
    <w:rsid w:val="000B4BFD"/>
    <w:rsid w:val="000B5BFB"/>
    <w:rsid w:val="000D0B29"/>
    <w:rsid w:val="000D1007"/>
    <w:rsid w:val="000D101A"/>
    <w:rsid w:val="000D1D01"/>
    <w:rsid w:val="000D297D"/>
    <w:rsid w:val="000D4782"/>
    <w:rsid w:val="000D5860"/>
    <w:rsid w:val="000D5F4E"/>
    <w:rsid w:val="000D7C66"/>
    <w:rsid w:val="000E0FB0"/>
    <w:rsid w:val="000E252B"/>
    <w:rsid w:val="000E6F77"/>
    <w:rsid w:val="000F0175"/>
    <w:rsid w:val="000F287A"/>
    <w:rsid w:val="001048D3"/>
    <w:rsid w:val="00104EA3"/>
    <w:rsid w:val="0010508C"/>
    <w:rsid w:val="0010627A"/>
    <w:rsid w:val="00110623"/>
    <w:rsid w:val="00110F87"/>
    <w:rsid w:val="00113612"/>
    <w:rsid w:val="001136C4"/>
    <w:rsid w:val="00116AEB"/>
    <w:rsid w:val="00117238"/>
    <w:rsid w:val="00117EC6"/>
    <w:rsid w:val="00120714"/>
    <w:rsid w:val="0012078E"/>
    <w:rsid w:val="00122676"/>
    <w:rsid w:val="0012362B"/>
    <w:rsid w:val="00127A87"/>
    <w:rsid w:val="001310EF"/>
    <w:rsid w:val="001330A9"/>
    <w:rsid w:val="00136B59"/>
    <w:rsid w:val="00136CC2"/>
    <w:rsid w:val="001402D2"/>
    <w:rsid w:val="001407EB"/>
    <w:rsid w:val="00142E1D"/>
    <w:rsid w:val="00143CB6"/>
    <w:rsid w:val="00144EC7"/>
    <w:rsid w:val="00147261"/>
    <w:rsid w:val="001501F1"/>
    <w:rsid w:val="00150D8E"/>
    <w:rsid w:val="00151624"/>
    <w:rsid w:val="00151693"/>
    <w:rsid w:val="00156554"/>
    <w:rsid w:val="00157017"/>
    <w:rsid w:val="0016250E"/>
    <w:rsid w:val="00163CED"/>
    <w:rsid w:val="00163EAA"/>
    <w:rsid w:val="0016738E"/>
    <w:rsid w:val="0017020E"/>
    <w:rsid w:val="001753BB"/>
    <w:rsid w:val="00176FBF"/>
    <w:rsid w:val="00180CD1"/>
    <w:rsid w:val="00197316"/>
    <w:rsid w:val="001A0DC1"/>
    <w:rsid w:val="001A1467"/>
    <w:rsid w:val="001A3242"/>
    <w:rsid w:val="001A5B17"/>
    <w:rsid w:val="001A6148"/>
    <w:rsid w:val="001B03EA"/>
    <w:rsid w:val="001B30ED"/>
    <w:rsid w:val="001B3827"/>
    <w:rsid w:val="001B3C75"/>
    <w:rsid w:val="001B5BFB"/>
    <w:rsid w:val="001B7468"/>
    <w:rsid w:val="001B7B45"/>
    <w:rsid w:val="001C0108"/>
    <w:rsid w:val="001C2BC6"/>
    <w:rsid w:val="001C566D"/>
    <w:rsid w:val="001D1F6C"/>
    <w:rsid w:val="001D2132"/>
    <w:rsid w:val="001D256B"/>
    <w:rsid w:val="001D7329"/>
    <w:rsid w:val="001E1441"/>
    <w:rsid w:val="001E1519"/>
    <w:rsid w:val="001E2104"/>
    <w:rsid w:val="001E4FD5"/>
    <w:rsid w:val="001E561B"/>
    <w:rsid w:val="001E6CB7"/>
    <w:rsid w:val="001F41A8"/>
    <w:rsid w:val="001F509B"/>
    <w:rsid w:val="001F7F51"/>
    <w:rsid w:val="00202595"/>
    <w:rsid w:val="00204AAD"/>
    <w:rsid w:val="00210B5D"/>
    <w:rsid w:val="00214C87"/>
    <w:rsid w:val="002157C9"/>
    <w:rsid w:val="002217D9"/>
    <w:rsid w:val="0022437A"/>
    <w:rsid w:val="00225F92"/>
    <w:rsid w:val="00226F40"/>
    <w:rsid w:val="0023004E"/>
    <w:rsid w:val="00230771"/>
    <w:rsid w:val="002327C2"/>
    <w:rsid w:val="00233AA8"/>
    <w:rsid w:val="0023734E"/>
    <w:rsid w:val="00241B2D"/>
    <w:rsid w:val="0024545A"/>
    <w:rsid w:val="00245734"/>
    <w:rsid w:val="00245A39"/>
    <w:rsid w:val="00245E5D"/>
    <w:rsid w:val="00250538"/>
    <w:rsid w:val="002510A2"/>
    <w:rsid w:val="002518CF"/>
    <w:rsid w:val="002521CA"/>
    <w:rsid w:val="00252EFA"/>
    <w:rsid w:val="0025439D"/>
    <w:rsid w:val="002549A9"/>
    <w:rsid w:val="00256214"/>
    <w:rsid w:val="002612FF"/>
    <w:rsid w:val="00262973"/>
    <w:rsid w:val="00263E63"/>
    <w:rsid w:val="00266376"/>
    <w:rsid w:val="0027558A"/>
    <w:rsid w:val="00283B8C"/>
    <w:rsid w:val="00283BDA"/>
    <w:rsid w:val="00283C8B"/>
    <w:rsid w:val="002868E4"/>
    <w:rsid w:val="00286B74"/>
    <w:rsid w:val="00291210"/>
    <w:rsid w:val="00292B7E"/>
    <w:rsid w:val="00294D10"/>
    <w:rsid w:val="00295293"/>
    <w:rsid w:val="002A26FA"/>
    <w:rsid w:val="002A3919"/>
    <w:rsid w:val="002B0568"/>
    <w:rsid w:val="002B1B61"/>
    <w:rsid w:val="002B3062"/>
    <w:rsid w:val="002B41A8"/>
    <w:rsid w:val="002B51AE"/>
    <w:rsid w:val="002B5277"/>
    <w:rsid w:val="002B58F1"/>
    <w:rsid w:val="002B75AD"/>
    <w:rsid w:val="002C0064"/>
    <w:rsid w:val="002C0A86"/>
    <w:rsid w:val="002C4D7D"/>
    <w:rsid w:val="002C4E1C"/>
    <w:rsid w:val="002C5EFB"/>
    <w:rsid w:val="002C690B"/>
    <w:rsid w:val="002C7100"/>
    <w:rsid w:val="002C746B"/>
    <w:rsid w:val="002D0033"/>
    <w:rsid w:val="002D06C8"/>
    <w:rsid w:val="002D152D"/>
    <w:rsid w:val="002D156A"/>
    <w:rsid w:val="002D2154"/>
    <w:rsid w:val="002D2F61"/>
    <w:rsid w:val="002D775B"/>
    <w:rsid w:val="002E063E"/>
    <w:rsid w:val="002E0EEA"/>
    <w:rsid w:val="002E13AA"/>
    <w:rsid w:val="002E18CB"/>
    <w:rsid w:val="002E2272"/>
    <w:rsid w:val="002E4280"/>
    <w:rsid w:val="002E604F"/>
    <w:rsid w:val="002E60AB"/>
    <w:rsid w:val="002E6CF5"/>
    <w:rsid w:val="002F203D"/>
    <w:rsid w:val="002F3D4D"/>
    <w:rsid w:val="002F6856"/>
    <w:rsid w:val="00305FC4"/>
    <w:rsid w:val="003063F0"/>
    <w:rsid w:val="00306D67"/>
    <w:rsid w:val="003077AD"/>
    <w:rsid w:val="00310ABA"/>
    <w:rsid w:val="0031119E"/>
    <w:rsid w:val="00311800"/>
    <w:rsid w:val="0031311B"/>
    <w:rsid w:val="003153A3"/>
    <w:rsid w:val="00315BDC"/>
    <w:rsid w:val="00315FD2"/>
    <w:rsid w:val="003217AF"/>
    <w:rsid w:val="00323416"/>
    <w:rsid w:val="003247AF"/>
    <w:rsid w:val="00324D04"/>
    <w:rsid w:val="00325021"/>
    <w:rsid w:val="00325886"/>
    <w:rsid w:val="0032651A"/>
    <w:rsid w:val="0033306B"/>
    <w:rsid w:val="0033422A"/>
    <w:rsid w:val="0033493A"/>
    <w:rsid w:val="00340A2C"/>
    <w:rsid w:val="00341A93"/>
    <w:rsid w:val="00341B8E"/>
    <w:rsid w:val="00341CD1"/>
    <w:rsid w:val="00342342"/>
    <w:rsid w:val="00343123"/>
    <w:rsid w:val="0034468D"/>
    <w:rsid w:val="003446FF"/>
    <w:rsid w:val="00346F8E"/>
    <w:rsid w:val="00352B75"/>
    <w:rsid w:val="0035691D"/>
    <w:rsid w:val="00356A10"/>
    <w:rsid w:val="00356B28"/>
    <w:rsid w:val="00360349"/>
    <w:rsid w:val="00364DDC"/>
    <w:rsid w:val="0036547A"/>
    <w:rsid w:val="00365C1E"/>
    <w:rsid w:val="003661EC"/>
    <w:rsid w:val="00366F36"/>
    <w:rsid w:val="00370423"/>
    <w:rsid w:val="0037234D"/>
    <w:rsid w:val="00377148"/>
    <w:rsid w:val="00381931"/>
    <w:rsid w:val="00384624"/>
    <w:rsid w:val="00384A11"/>
    <w:rsid w:val="0038761D"/>
    <w:rsid w:val="00387711"/>
    <w:rsid w:val="0039119A"/>
    <w:rsid w:val="00396322"/>
    <w:rsid w:val="00396E65"/>
    <w:rsid w:val="003A04F6"/>
    <w:rsid w:val="003A09E5"/>
    <w:rsid w:val="003A34CE"/>
    <w:rsid w:val="003A47F8"/>
    <w:rsid w:val="003A6F0D"/>
    <w:rsid w:val="003A7DD2"/>
    <w:rsid w:val="003A7E54"/>
    <w:rsid w:val="003B04D1"/>
    <w:rsid w:val="003B3D7E"/>
    <w:rsid w:val="003B6917"/>
    <w:rsid w:val="003C123B"/>
    <w:rsid w:val="003C1AA0"/>
    <w:rsid w:val="003C4FA5"/>
    <w:rsid w:val="003D15E0"/>
    <w:rsid w:val="003D5DC4"/>
    <w:rsid w:val="003E0747"/>
    <w:rsid w:val="003E3E30"/>
    <w:rsid w:val="003E7DF0"/>
    <w:rsid w:val="003F0DB7"/>
    <w:rsid w:val="003F50BB"/>
    <w:rsid w:val="003F5B5C"/>
    <w:rsid w:val="003F663A"/>
    <w:rsid w:val="003F709B"/>
    <w:rsid w:val="004002EA"/>
    <w:rsid w:val="00402256"/>
    <w:rsid w:val="00405848"/>
    <w:rsid w:val="004069E3"/>
    <w:rsid w:val="00407E55"/>
    <w:rsid w:val="00411BA4"/>
    <w:rsid w:val="0041511C"/>
    <w:rsid w:val="00415277"/>
    <w:rsid w:val="00422799"/>
    <w:rsid w:val="0042436A"/>
    <w:rsid w:val="0042549A"/>
    <w:rsid w:val="00425E77"/>
    <w:rsid w:val="00427030"/>
    <w:rsid w:val="00427270"/>
    <w:rsid w:val="00431E1F"/>
    <w:rsid w:val="00434DE5"/>
    <w:rsid w:val="00434E3E"/>
    <w:rsid w:val="00436EEC"/>
    <w:rsid w:val="00441411"/>
    <w:rsid w:val="0044307F"/>
    <w:rsid w:val="004453E6"/>
    <w:rsid w:val="00446150"/>
    <w:rsid w:val="0044643F"/>
    <w:rsid w:val="00451F33"/>
    <w:rsid w:val="00452F3B"/>
    <w:rsid w:val="00454B40"/>
    <w:rsid w:val="00454F92"/>
    <w:rsid w:val="00456BAC"/>
    <w:rsid w:val="004570A5"/>
    <w:rsid w:val="00464183"/>
    <w:rsid w:val="00464F20"/>
    <w:rsid w:val="00471A32"/>
    <w:rsid w:val="00472580"/>
    <w:rsid w:val="0047585C"/>
    <w:rsid w:val="00477A61"/>
    <w:rsid w:val="004849D4"/>
    <w:rsid w:val="00485868"/>
    <w:rsid w:val="00487206"/>
    <w:rsid w:val="00490703"/>
    <w:rsid w:val="004937C5"/>
    <w:rsid w:val="00494347"/>
    <w:rsid w:val="004977BA"/>
    <w:rsid w:val="004B0BA3"/>
    <w:rsid w:val="004B0F3F"/>
    <w:rsid w:val="004B15CD"/>
    <w:rsid w:val="004B4757"/>
    <w:rsid w:val="004B626B"/>
    <w:rsid w:val="004C00C1"/>
    <w:rsid w:val="004C08AF"/>
    <w:rsid w:val="004C0D5A"/>
    <w:rsid w:val="004C16B2"/>
    <w:rsid w:val="004C2273"/>
    <w:rsid w:val="004C4308"/>
    <w:rsid w:val="004C5878"/>
    <w:rsid w:val="004C5E46"/>
    <w:rsid w:val="004C6F1C"/>
    <w:rsid w:val="004C735F"/>
    <w:rsid w:val="004C79C5"/>
    <w:rsid w:val="004D590F"/>
    <w:rsid w:val="004D5F82"/>
    <w:rsid w:val="004D602A"/>
    <w:rsid w:val="004D7C4E"/>
    <w:rsid w:val="004E08AE"/>
    <w:rsid w:val="004E3001"/>
    <w:rsid w:val="004E5777"/>
    <w:rsid w:val="004E7646"/>
    <w:rsid w:val="004E7A62"/>
    <w:rsid w:val="004F1217"/>
    <w:rsid w:val="004F21D4"/>
    <w:rsid w:val="004F2C32"/>
    <w:rsid w:val="004F46A7"/>
    <w:rsid w:val="004F4D13"/>
    <w:rsid w:val="004F570A"/>
    <w:rsid w:val="005030D8"/>
    <w:rsid w:val="00503BB6"/>
    <w:rsid w:val="00504F71"/>
    <w:rsid w:val="00506D83"/>
    <w:rsid w:val="00513CA9"/>
    <w:rsid w:val="00515CF4"/>
    <w:rsid w:val="00525CBD"/>
    <w:rsid w:val="005260CA"/>
    <w:rsid w:val="00527FF6"/>
    <w:rsid w:val="005318D0"/>
    <w:rsid w:val="00531AE6"/>
    <w:rsid w:val="005333F5"/>
    <w:rsid w:val="00533CC8"/>
    <w:rsid w:val="00537B92"/>
    <w:rsid w:val="00540E35"/>
    <w:rsid w:val="00543243"/>
    <w:rsid w:val="005462B5"/>
    <w:rsid w:val="00546508"/>
    <w:rsid w:val="00546A40"/>
    <w:rsid w:val="00551C0F"/>
    <w:rsid w:val="005527F2"/>
    <w:rsid w:val="00553E09"/>
    <w:rsid w:val="00554048"/>
    <w:rsid w:val="00556FC3"/>
    <w:rsid w:val="00560402"/>
    <w:rsid w:val="00560D48"/>
    <w:rsid w:val="00561A72"/>
    <w:rsid w:val="00562009"/>
    <w:rsid w:val="00565CF5"/>
    <w:rsid w:val="00567991"/>
    <w:rsid w:val="005709C8"/>
    <w:rsid w:val="00570B31"/>
    <w:rsid w:val="00572877"/>
    <w:rsid w:val="00573B07"/>
    <w:rsid w:val="005751AE"/>
    <w:rsid w:val="005775FA"/>
    <w:rsid w:val="0058000F"/>
    <w:rsid w:val="00584DFA"/>
    <w:rsid w:val="00585C8C"/>
    <w:rsid w:val="00586029"/>
    <w:rsid w:val="0058660B"/>
    <w:rsid w:val="0058766E"/>
    <w:rsid w:val="00587CAB"/>
    <w:rsid w:val="005A2455"/>
    <w:rsid w:val="005B096A"/>
    <w:rsid w:val="005B104F"/>
    <w:rsid w:val="005B2718"/>
    <w:rsid w:val="005B4AD5"/>
    <w:rsid w:val="005B50F9"/>
    <w:rsid w:val="005B549A"/>
    <w:rsid w:val="005B6C59"/>
    <w:rsid w:val="005B7BAC"/>
    <w:rsid w:val="005C06FC"/>
    <w:rsid w:val="005C3070"/>
    <w:rsid w:val="005C38E4"/>
    <w:rsid w:val="005C516C"/>
    <w:rsid w:val="005C5512"/>
    <w:rsid w:val="005C5BFC"/>
    <w:rsid w:val="005C7131"/>
    <w:rsid w:val="005D0129"/>
    <w:rsid w:val="005D29C3"/>
    <w:rsid w:val="005D4789"/>
    <w:rsid w:val="005D648D"/>
    <w:rsid w:val="005D6A4C"/>
    <w:rsid w:val="005D7DE4"/>
    <w:rsid w:val="005E1FDB"/>
    <w:rsid w:val="005E231E"/>
    <w:rsid w:val="005E2C6F"/>
    <w:rsid w:val="005E3619"/>
    <w:rsid w:val="005E5465"/>
    <w:rsid w:val="005E5CE3"/>
    <w:rsid w:val="005E73A1"/>
    <w:rsid w:val="005E73D1"/>
    <w:rsid w:val="005F1D6C"/>
    <w:rsid w:val="005F2BAA"/>
    <w:rsid w:val="005F30D1"/>
    <w:rsid w:val="005F494A"/>
    <w:rsid w:val="006033BB"/>
    <w:rsid w:val="0060551F"/>
    <w:rsid w:val="006056B6"/>
    <w:rsid w:val="006069B2"/>
    <w:rsid w:val="00607E38"/>
    <w:rsid w:val="00611BCB"/>
    <w:rsid w:val="00612094"/>
    <w:rsid w:val="00612FF0"/>
    <w:rsid w:val="006149F1"/>
    <w:rsid w:val="00616AE3"/>
    <w:rsid w:val="00617609"/>
    <w:rsid w:val="00617CC6"/>
    <w:rsid w:val="00620725"/>
    <w:rsid w:val="0062273B"/>
    <w:rsid w:val="00622A40"/>
    <w:rsid w:val="00625F0E"/>
    <w:rsid w:val="00627231"/>
    <w:rsid w:val="00627C84"/>
    <w:rsid w:val="00630FB2"/>
    <w:rsid w:val="00633280"/>
    <w:rsid w:val="0063444B"/>
    <w:rsid w:val="006351AA"/>
    <w:rsid w:val="00640046"/>
    <w:rsid w:val="00641570"/>
    <w:rsid w:val="00641BD9"/>
    <w:rsid w:val="006422CA"/>
    <w:rsid w:val="006439F3"/>
    <w:rsid w:val="00650FF6"/>
    <w:rsid w:val="0065224F"/>
    <w:rsid w:val="006536FB"/>
    <w:rsid w:val="00654ABF"/>
    <w:rsid w:val="00655D13"/>
    <w:rsid w:val="00655DE4"/>
    <w:rsid w:val="006575D2"/>
    <w:rsid w:val="00660CFE"/>
    <w:rsid w:val="00661BF5"/>
    <w:rsid w:val="006648A1"/>
    <w:rsid w:val="00664E91"/>
    <w:rsid w:val="00665307"/>
    <w:rsid w:val="00665C11"/>
    <w:rsid w:val="006664D9"/>
    <w:rsid w:val="006679BD"/>
    <w:rsid w:val="0067069A"/>
    <w:rsid w:val="0067179A"/>
    <w:rsid w:val="00672C62"/>
    <w:rsid w:val="006734D9"/>
    <w:rsid w:val="006744C1"/>
    <w:rsid w:val="00676402"/>
    <w:rsid w:val="00685FA6"/>
    <w:rsid w:val="00687224"/>
    <w:rsid w:val="00687B26"/>
    <w:rsid w:val="006901B3"/>
    <w:rsid w:val="006932B4"/>
    <w:rsid w:val="0069558D"/>
    <w:rsid w:val="006956FB"/>
    <w:rsid w:val="006A0592"/>
    <w:rsid w:val="006A122E"/>
    <w:rsid w:val="006A5362"/>
    <w:rsid w:val="006B082B"/>
    <w:rsid w:val="006B1139"/>
    <w:rsid w:val="006B1F07"/>
    <w:rsid w:val="006B2167"/>
    <w:rsid w:val="006B397E"/>
    <w:rsid w:val="006B69FA"/>
    <w:rsid w:val="006B7379"/>
    <w:rsid w:val="006C0691"/>
    <w:rsid w:val="006C11C2"/>
    <w:rsid w:val="006C5435"/>
    <w:rsid w:val="006C5905"/>
    <w:rsid w:val="006C78B6"/>
    <w:rsid w:val="006D0199"/>
    <w:rsid w:val="006D5C06"/>
    <w:rsid w:val="006D6578"/>
    <w:rsid w:val="006D6DA4"/>
    <w:rsid w:val="006D7363"/>
    <w:rsid w:val="006E184A"/>
    <w:rsid w:val="006E19F9"/>
    <w:rsid w:val="006E28E8"/>
    <w:rsid w:val="006E3D04"/>
    <w:rsid w:val="006E5DBB"/>
    <w:rsid w:val="006F3C8C"/>
    <w:rsid w:val="006F466F"/>
    <w:rsid w:val="006F5A94"/>
    <w:rsid w:val="007010CC"/>
    <w:rsid w:val="00703B51"/>
    <w:rsid w:val="00704569"/>
    <w:rsid w:val="007047E5"/>
    <w:rsid w:val="007055F5"/>
    <w:rsid w:val="00706564"/>
    <w:rsid w:val="00706764"/>
    <w:rsid w:val="0070792C"/>
    <w:rsid w:val="00710173"/>
    <w:rsid w:val="00712544"/>
    <w:rsid w:val="00712E69"/>
    <w:rsid w:val="00712EE3"/>
    <w:rsid w:val="00715E1D"/>
    <w:rsid w:val="00732527"/>
    <w:rsid w:val="007327FE"/>
    <w:rsid w:val="00732ABF"/>
    <w:rsid w:val="007333E5"/>
    <w:rsid w:val="00735C55"/>
    <w:rsid w:val="007435B9"/>
    <w:rsid w:val="0074446A"/>
    <w:rsid w:val="0074799B"/>
    <w:rsid w:val="007510F9"/>
    <w:rsid w:val="00752FFE"/>
    <w:rsid w:val="00753965"/>
    <w:rsid w:val="00755625"/>
    <w:rsid w:val="0076098B"/>
    <w:rsid w:val="00764DA2"/>
    <w:rsid w:val="00765967"/>
    <w:rsid w:val="00766D85"/>
    <w:rsid w:val="00770102"/>
    <w:rsid w:val="00770287"/>
    <w:rsid w:val="0077125E"/>
    <w:rsid w:val="0077131C"/>
    <w:rsid w:val="00772A2C"/>
    <w:rsid w:val="007736D5"/>
    <w:rsid w:val="00775ABE"/>
    <w:rsid w:val="00776603"/>
    <w:rsid w:val="00776C5B"/>
    <w:rsid w:val="007777D0"/>
    <w:rsid w:val="00781F9D"/>
    <w:rsid w:val="0078513C"/>
    <w:rsid w:val="0078575C"/>
    <w:rsid w:val="007865D3"/>
    <w:rsid w:val="00790D44"/>
    <w:rsid w:val="007936A8"/>
    <w:rsid w:val="0079681D"/>
    <w:rsid w:val="007A0844"/>
    <w:rsid w:val="007A0FC6"/>
    <w:rsid w:val="007A17EB"/>
    <w:rsid w:val="007A2B99"/>
    <w:rsid w:val="007A6114"/>
    <w:rsid w:val="007A7850"/>
    <w:rsid w:val="007B1355"/>
    <w:rsid w:val="007B289D"/>
    <w:rsid w:val="007B2EE8"/>
    <w:rsid w:val="007B3D21"/>
    <w:rsid w:val="007B4A63"/>
    <w:rsid w:val="007B5FBF"/>
    <w:rsid w:val="007B6077"/>
    <w:rsid w:val="007B644E"/>
    <w:rsid w:val="007C0E85"/>
    <w:rsid w:val="007C117D"/>
    <w:rsid w:val="007C1CCF"/>
    <w:rsid w:val="007C1CDF"/>
    <w:rsid w:val="007C76EB"/>
    <w:rsid w:val="007C7F43"/>
    <w:rsid w:val="007D235F"/>
    <w:rsid w:val="007D326C"/>
    <w:rsid w:val="007D3AF4"/>
    <w:rsid w:val="007E0E5F"/>
    <w:rsid w:val="007E191C"/>
    <w:rsid w:val="007E24BC"/>
    <w:rsid w:val="007E2FB0"/>
    <w:rsid w:val="007E5715"/>
    <w:rsid w:val="007E619E"/>
    <w:rsid w:val="007E65BB"/>
    <w:rsid w:val="007F0310"/>
    <w:rsid w:val="007F1307"/>
    <w:rsid w:val="007F319C"/>
    <w:rsid w:val="007F42AE"/>
    <w:rsid w:val="00803781"/>
    <w:rsid w:val="00804169"/>
    <w:rsid w:val="00805A44"/>
    <w:rsid w:val="00806B33"/>
    <w:rsid w:val="00807B67"/>
    <w:rsid w:val="008107C7"/>
    <w:rsid w:val="00811259"/>
    <w:rsid w:val="00811409"/>
    <w:rsid w:val="00811C79"/>
    <w:rsid w:val="008130FE"/>
    <w:rsid w:val="00814098"/>
    <w:rsid w:val="00816C38"/>
    <w:rsid w:val="00820A78"/>
    <w:rsid w:val="00820F56"/>
    <w:rsid w:val="00821364"/>
    <w:rsid w:val="008227C3"/>
    <w:rsid w:val="0082345B"/>
    <w:rsid w:val="00825118"/>
    <w:rsid w:val="00826BAB"/>
    <w:rsid w:val="00831DF1"/>
    <w:rsid w:val="008329A6"/>
    <w:rsid w:val="008332D5"/>
    <w:rsid w:val="00833A27"/>
    <w:rsid w:val="008366E2"/>
    <w:rsid w:val="00836AC8"/>
    <w:rsid w:val="00841865"/>
    <w:rsid w:val="00842889"/>
    <w:rsid w:val="00844662"/>
    <w:rsid w:val="00844FA6"/>
    <w:rsid w:val="00854D6F"/>
    <w:rsid w:val="00855353"/>
    <w:rsid w:val="00856B22"/>
    <w:rsid w:val="0086014E"/>
    <w:rsid w:val="00862B28"/>
    <w:rsid w:val="00866B92"/>
    <w:rsid w:val="00866CA2"/>
    <w:rsid w:val="008674CE"/>
    <w:rsid w:val="00870B8E"/>
    <w:rsid w:val="0087169A"/>
    <w:rsid w:val="008717D3"/>
    <w:rsid w:val="00874103"/>
    <w:rsid w:val="008755E0"/>
    <w:rsid w:val="00880032"/>
    <w:rsid w:val="00881399"/>
    <w:rsid w:val="008849BD"/>
    <w:rsid w:val="008868B0"/>
    <w:rsid w:val="00893E64"/>
    <w:rsid w:val="008A26EA"/>
    <w:rsid w:val="008A3A91"/>
    <w:rsid w:val="008A3F72"/>
    <w:rsid w:val="008A609C"/>
    <w:rsid w:val="008A61AA"/>
    <w:rsid w:val="008B12C4"/>
    <w:rsid w:val="008B3413"/>
    <w:rsid w:val="008C1249"/>
    <w:rsid w:val="008C42A2"/>
    <w:rsid w:val="008C47D7"/>
    <w:rsid w:val="008C498F"/>
    <w:rsid w:val="008C5F60"/>
    <w:rsid w:val="008D0F91"/>
    <w:rsid w:val="008D16C9"/>
    <w:rsid w:val="008D3674"/>
    <w:rsid w:val="008D37B2"/>
    <w:rsid w:val="008D6A07"/>
    <w:rsid w:val="008D6ED3"/>
    <w:rsid w:val="008D7519"/>
    <w:rsid w:val="008E0CAC"/>
    <w:rsid w:val="008E2807"/>
    <w:rsid w:val="008E3D5F"/>
    <w:rsid w:val="008E3FA3"/>
    <w:rsid w:val="008E4E94"/>
    <w:rsid w:val="008E68F7"/>
    <w:rsid w:val="008E71C0"/>
    <w:rsid w:val="008F1163"/>
    <w:rsid w:val="008F2182"/>
    <w:rsid w:val="008F345F"/>
    <w:rsid w:val="008F5C6C"/>
    <w:rsid w:val="008F715B"/>
    <w:rsid w:val="009012AB"/>
    <w:rsid w:val="00904859"/>
    <w:rsid w:val="009056FA"/>
    <w:rsid w:val="00907836"/>
    <w:rsid w:val="00907D7F"/>
    <w:rsid w:val="00911472"/>
    <w:rsid w:val="009124FD"/>
    <w:rsid w:val="009147E0"/>
    <w:rsid w:val="00914884"/>
    <w:rsid w:val="00915734"/>
    <w:rsid w:val="009171F8"/>
    <w:rsid w:val="00920B23"/>
    <w:rsid w:val="009214D6"/>
    <w:rsid w:val="009215A5"/>
    <w:rsid w:val="00921A52"/>
    <w:rsid w:val="009237AA"/>
    <w:rsid w:val="009252B8"/>
    <w:rsid w:val="00925C40"/>
    <w:rsid w:val="00931F39"/>
    <w:rsid w:val="00936800"/>
    <w:rsid w:val="00936E54"/>
    <w:rsid w:val="009376C2"/>
    <w:rsid w:val="009378B7"/>
    <w:rsid w:val="0093799A"/>
    <w:rsid w:val="00940FC1"/>
    <w:rsid w:val="00941A18"/>
    <w:rsid w:val="0094364B"/>
    <w:rsid w:val="009470B3"/>
    <w:rsid w:val="00947418"/>
    <w:rsid w:val="00950073"/>
    <w:rsid w:val="0095225A"/>
    <w:rsid w:val="00954D82"/>
    <w:rsid w:val="00955A6D"/>
    <w:rsid w:val="00955BDD"/>
    <w:rsid w:val="009574A2"/>
    <w:rsid w:val="00957DF2"/>
    <w:rsid w:val="00960D1F"/>
    <w:rsid w:val="0096447F"/>
    <w:rsid w:val="00964DC5"/>
    <w:rsid w:val="00965F71"/>
    <w:rsid w:val="00966264"/>
    <w:rsid w:val="00966575"/>
    <w:rsid w:val="00971DE7"/>
    <w:rsid w:val="009732E3"/>
    <w:rsid w:val="00974318"/>
    <w:rsid w:val="00974550"/>
    <w:rsid w:val="00976389"/>
    <w:rsid w:val="00977377"/>
    <w:rsid w:val="00977C4B"/>
    <w:rsid w:val="0098667B"/>
    <w:rsid w:val="00986F0E"/>
    <w:rsid w:val="00987035"/>
    <w:rsid w:val="00992554"/>
    <w:rsid w:val="0099649A"/>
    <w:rsid w:val="009A0F30"/>
    <w:rsid w:val="009A4D16"/>
    <w:rsid w:val="009A5EBC"/>
    <w:rsid w:val="009A71D1"/>
    <w:rsid w:val="009B08A0"/>
    <w:rsid w:val="009B3FAD"/>
    <w:rsid w:val="009B4081"/>
    <w:rsid w:val="009B47AD"/>
    <w:rsid w:val="009B5251"/>
    <w:rsid w:val="009B78FE"/>
    <w:rsid w:val="009B7FDE"/>
    <w:rsid w:val="009C4B92"/>
    <w:rsid w:val="009C4C45"/>
    <w:rsid w:val="009C7DC6"/>
    <w:rsid w:val="009D23CF"/>
    <w:rsid w:val="009D3360"/>
    <w:rsid w:val="009D7745"/>
    <w:rsid w:val="009E08D0"/>
    <w:rsid w:val="009E2ACA"/>
    <w:rsid w:val="009E4945"/>
    <w:rsid w:val="009E4E67"/>
    <w:rsid w:val="009E7474"/>
    <w:rsid w:val="009E7D3F"/>
    <w:rsid w:val="009F0325"/>
    <w:rsid w:val="009F2762"/>
    <w:rsid w:val="009F487A"/>
    <w:rsid w:val="009F6165"/>
    <w:rsid w:val="009F6864"/>
    <w:rsid w:val="00A02827"/>
    <w:rsid w:val="00A03CD5"/>
    <w:rsid w:val="00A04B9D"/>
    <w:rsid w:val="00A04E51"/>
    <w:rsid w:val="00A11C66"/>
    <w:rsid w:val="00A122B9"/>
    <w:rsid w:val="00A12D08"/>
    <w:rsid w:val="00A13A88"/>
    <w:rsid w:val="00A15579"/>
    <w:rsid w:val="00A22BD0"/>
    <w:rsid w:val="00A2362E"/>
    <w:rsid w:val="00A23F8A"/>
    <w:rsid w:val="00A25A9C"/>
    <w:rsid w:val="00A25BA6"/>
    <w:rsid w:val="00A26180"/>
    <w:rsid w:val="00A26569"/>
    <w:rsid w:val="00A26EA8"/>
    <w:rsid w:val="00A2758C"/>
    <w:rsid w:val="00A30FC5"/>
    <w:rsid w:val="00A34D65"/>
    <w:rsid w:val="00A36C53"/>
    <w:rsid w:val="00A37B83"/>
    <w:rsid w:val="00A400D9"/>
    <w:rsid w:val="00A40FBF"/>
    <w:rsid w:val="00A42D95"/>
    <w:rsid w:val="00A4468B"/>
    <w:rsid w:val="00A45D6B"/>
    <w:rsid w:val="00A57FA6"/>
    <w:rsid w:val="00A60015"/>
    <w:rsid w:val="00A60B39"/>
    <w:rsid w:val="00A62210"/>
    <w:rsid w:val="00A66447"/>
    <w:rsid w:val="00A72529"/>
    <w:rsid w:val="00A84727"/>
    <w:rsid w:val="00A85303"/>
    <w:rsid w:val="00A867AB"/>
    <w:rsid w:val="00A87456"/>
    <w:rsid w:val="00A90815"/>
    <w:rsid w:val="00A9250E"/>
    <w:rsid w:val="00A932B5"/>
    <w:rsid w:val="00A9332C"/>
    <w:rsid w:val="00A95693"/>
    <w:rsid w:val="00A966F4"/>
    <w:rsid w:val="00A96A4A"/>
    <w:rsid w:val="00AA2108"/>
    <w:rsid w:val="00AA2ABC"/>
    <w:rsid w:val="00AA2E3F"/>
    <w:rsid w:val="00AA2FF1"/>
    <w:rsid w:val="00AA35B3"/>
    <w:rsid w:val="00AA37C4"/>
    <w:rsid w:val="00AA3C6C"/>
    <w:rsid w:val="00AA4E9F"/>
    <w:rsid w:val="00AA68C9"/>
    <w:rsid w:val="00AB1979"/>
    <w:rsid w:val="00AB1A6D"/>
    <w:rsid w:val="00AB27CA"/>
    <w:rsid w:val="00AC0F01"/>
    <w:rsid w:val="00AC3F32"/>
    <w:rsid w:val="00AC509D"/>
    <w:rsid w:val="00AC6902"/>
    <w:rsid w:val="00AC6FE8"/>
    <w:rsid w:val="00AD2490"/>
    <w:rsid w:val="00AD2D1D"/>
    <w:rsid w:val="00AD48D1"/>
    <w:rsid w:val="00AD7DE8"/>
    <w:rsid w:val="00AE03EF"/>
    <w:rsid w:val="00AE27CC"/>
    <w:rsid w:val="00AE4E3F"/>
    <w:rsid w:val="00AE62A5"/>
    <w:rsid w:val="00AF0454"/>
    <w:rsid w:val="00AF1C5C"/>
    <w:rsid w:val="00AF1C7A"/>
    <w:rsid w:val="00AF3196"/>
    <w:rsid w:val="00AF4176"/>
    <w:rsid w:val="00AF65E4"/>
    <w:rsid w:val="00AF6BD0"/>
    <w:rsid w:val="00AF7F58"/>
    <w:rsid w:val="00B02FD8"/>
    <w:rsid w:val="00B03784"/>
    <w:rsid w:val="00B040B4"/>
    <w:rsid w:val="00B04212"/>
    <w:rsid w:val="00B10BD6"/>
    <w:rsid w:val="00B13E7F"/>
    <w:rsid w:val="00B157C3"/>
    <w:rsid w:val="00B166B8"/>
    <w:rsid w:val="00B207E0"/>
    <w:rsid w:val="00B21930"/>
    <w:rsid w:val="00B21BC3"/>
    <w:rsid w:val="00B21E98"/>
    <w:rsid w:val="00B22232"/>
    <w:rsid w:val="00B27F0B"/>
    <w:rsid w:val="00B3136A"/>
    <w:rsid w:val="00B329D6"/>
    <w:rsid w:val="00B35B83"/>
    <w:rsid w:val="00B40BFD"/>
    <w:rsid w:val="00B40E85"/>
    <w:rsid w:val="00B417BE"/>
    <w:rsid w:val="00B44D3D"/>
    <w:rsid w:val="00B459B6"/>
    <w:rsid w:val="00B47944"/>
    <w:rsid w:val="00B47A01"/>
    <w:rsid w:val="00B51125"/>
    <w:rsid w:val="00B51BED"/>
    <w:rsid w:val="00B53F9C"/>
    <w:rsid w:val="00B543DB"/>
    <w:rsid w:val="00B63655"/>
    <w:rsid w:val="00B66B97"/>
    <w:rsid w:val="00B67872"/>
    <w:rsid w:val="00B76163"/>
    <w:rsid w:val="00B808F3"/>
    <w:rsid w:val="00B80931"/>
    <w:rsid w:val="00B8307B"/>
    <w:rsid w:val="00B8417B"/>
    <w:rsid w:val="00B84CD5"/>
    <w:rsid w:val="00B84D9E"/>
    <w:rsid w:val="00B9253E"/>
    <w:rsid w:val="00B92A1C"/>
    <w:rsid w:val="00B92FD7"/>
    <w:rsid w:val="00B9590D"/>
    <w:rsid w:val="00BA0358"/>
    <w:rsid w:val="00BA7487"/>
    <w:rsid w:val="00BA78CA"/>
    <w:rsid w:val="00BB4C0A"/>
    <w:rsid w:val="00BC0193"/>
    <w:rsid w:val="00BC2040"/>
    <w:rsid w:val="00BC2569"/>
    <w:rsid w:val="00BC2D5B"/>
    <w:rsid w:val="00BC54E0"/>
    <w:rsid w:val="00BC5D48"/>
    <w:rsid w:val="00BC6B52"/>
    <w:rsid w:val="00BD05AF"/>
    <w:rsid w:val="00BD0624"/>
    <w:rsid w:val="00BD380C"/>
    <w:rsid w:val="00BD44F5"/>
    <w:rsid w:val="00BD5FB2"/>
    <w:rsid w:val="00BD67A7"/>
    <w:rsid w:val="00BD7CBE"/>
    <w:rsid w:val="00BF20EC"/>
    <w:rsid w:val="00C00AE9"/>
    <w:rsid w:val="00C00B3F"/>
    <w:rsid w:val="00C06290"/>
    <w:rsid w:val="00C1077F"/>
    <w:rsid w:val="00C10860"/>
    <w:rsid w:val="00C10A7A"/>
    <w:rsid w:val="00C17D8A"/>
    <w:rsid w:val="00C214A9"/>
    <w:rsid w:val="00C215B0"/>
    <w:rsid w:val="00C21F54"/>
    <w:rsid w:val="00C233C5"/>
    <w:rsid w:val="00C256CC"/>
    <w:rsid w:val="00C27BB9"/>
    <w:rsid w:val="00C30668"/>
    <w:rsid w:val="00C32D1D"/>
    <w:rsid w:val="00C34013"/>
    <w:rsid w:val="00C35C6B"/>
    <w:rsid w:val="00C368F9"/>
    <w:rsid w:val="00C526F5"/>
    <w:rsid w:val="00C6008E"/>
    <w:rsid w:val="00C61752"/>
    <w:rsid w:val="00C657AE"/>
    <w:rsid w:val="00C75A8D"/>
    <w:rsid w:val="00C80290"/>
    <w:rsid w:val="00C8132A"/>
    <w:rsid w:val="00C81C24"/>
    <w:rsid w:val="00C81D74"/>
    <w:rsid w:val="00C83A4F"/>
    <w:rsid w:val="00C849EA"/>
    <w:rsid w:val="00C84FFE"/>
    <w:rsid w:val="00C85361"/>
    <w:rsid w:val="00C85FC1"/>
    <w:rsid w:val="00C865F4"/>
    <w:rsid w:val="00C92B67"/>
    <w:rsid w:val="00C945DB"/>
    <w:rsid w:val="00C957D6"/>
    <w:rsid w:val="00C96931"/>
    <w:rsid w:val="00C97815"/>
    <w:rsid w:val="00CA2EB8"/>
    <w:rsid w:val="00CB0935"/>
    <w:rsid w:val="00CB107D"/>
    <w:rsid w:val="00CB1F6B"/>
    <w:rsid w:val="00CB23B5"/>
    <w:rsid w:val="00CB4396"/>
    <w:rsid w:val="00CB5C66"/>
    <w:rsid w:val="00CB7C6A"/>
    <w:rsid w:val="00CC0FEB"/>
    <w:rsid w:val="00CC21B8"/>
    <w:rsid w:val="00CC2530"/>
    <w:rsid w:val="00CC3395"/>
    <w:rsid w:val="00CC4F06"/>
    <w:rsid w:val="00CC6295"/>
    <w:rsid w:val="00CE185D"/>
    <w:rsid w:val="00CE18DC"/>
    <w:rsid w:val="00CE472A"/>
    <w:rsid w:val="00CE4E6F"/>
    <w:rsid w:val="00CE51C8"/>
    <w:rsid w:val="00CF0511"/>
    <w:rsid w:val="00CF15A8"/>
    <w:rsid w:val="00CF18AE"/>
    <w:rsid w:val="00CF737B"/>
    <w:rsid w:val="00D0046D"/>
    <w:rsid w:val="00D0208B"/>
    <w:rsid w:val="00D061F0"/>
    <w:rsid w:val="00D07D0E"/>
    <w:rsid w:val="00D11E16"/>
    <w:rsid w:val="00D138D1"/>
    <w:rsid w:val="00D1521A"/>
    <w:rsid w:val="00D1568F"/>
    <w:rsid w:val="00D21041"/>
    <w:rsid w:val="00D2186C"/>
    <w:rsid w:val="00D24098"/>
    <w:rsid w:val="00D2503E"/>
    <w:rsid w:val="00D26B20"/>
    <w:rsid w:val="00D26E27"/>
    <w:rsid w:val="00D27CE3"/>
    <w:rsid w:val="00D33267"/>
    <w:rsid w:val="00D34202"/>
    <w:rsid w:val="00D363F9"/>
    <w:rsid w:val="00D36C8B"/>
    <w:rsid w:val="00D376F9"/>
    <w:rsid w:val="00D406DB"/>
    <w:rsid w:val="00D40BAF"/>
    <w:rsid w:val="00D4258C"/>
    <w:rsid w:val="00D43079"/>
    <w:rsid w:val="00D437B2"/>
    <w:rsid w:val="00D4474B"/>
    <w:rsid w:val="00D4642F"/>
    <w:rsid w:val="00D4691E"/>
    <w:rsid w:val="00D4743B"/>
    <w:rsid w:val="00D50ADA"/>
    <w:rsid w:val="00D50F4A"/>
    <w:rsid w:val="00D55E35"/>
    <w:rsid w:val="00D57898"/>
    <w:rsid w:val="00D612CF"/>
    <w:rsid w:val="00D61C87"/>
    <w:rsid w:val="00D62415"/>
    <w:rsid w:val="00D64161"/>
    <w:rsid w:val="00D656F8"/>
    <w:rsid w:val="00D66CFF"/>
    <w:rsid w:val="00D66F27"/>
    <w:rsid w:val="00D676D9"/>
    <w:rsid w:val="00D74010"/>
    <w:rsid w:val="00D76F37"/>
    <w:rsid w:val="00D77B73"/>
    <w:rsid w:val="00D77DA8"/>
    <w:rsid w:val="00D80644"/>
    <w:rsid w:val="00D85397"/>
    <w:rsid w:val="00D863F3"/>
    <w:rsid w:val="00D9193E"/>
    <w:rsid w:val="00D920E9"/>
    <w:rsid w:val="00D93486"/>
    <w:rsid w:val="00D936BC"/>
    <w:rsid w:val="00D93D3F"/>
    <w:rsid w:val="00D94457"/>
    <w:rsid w:val="00D95801"/>
    <w:rsid w:val="00DA051B"/>
    <w:rsid w:val="00DA227F"/>
    <w:rsid w:val="00DA2B08"/>
    <w:rsid w:val="00DA47A0"/>
    <w:rsid w:val="00DA7990"/>
    <w:rsid w:val="00DB3244"/>
    <w:rsid w:val="00DB7B16"/>
    <w:rsid w:val="00DC4543"/>
    <w:rsid w:val="00DC6882"/>
    <w:rsid w:val="00DD2B6C"/>
    <w:rsid w:val="00DD2D82"/>
    <w:rsid w:val="00DD2F97"/>
    <w:rsid w:val="00DD53AF"/>
    <w:rsid w:val="00DE1001"/>
    <w:rsid w:val="00DE284D"/>
    <w:rsid w:val="00DE2CCE"/>
    <w:rsid w:val="00DE580D"/>
    <w:rsid w:val="00DE706F"/>
    <w:rsid w:val="00DE76A7"/>
    <w:rsid w:val="00DE7BAD"/>
    <w:rsid w:val="00DF35DA"/>
    <w:rsid w:val="00E03EFD"/>
    <w:rsid w:val="00E12281"/>
    <w:rsid w:val="00E22C80"/>
    <w:rsid w:val="00E27DD2"/>
    <w:rsid w:val="00E3271B"/>
    <w:rsid w:val="00E37553"/>
    <w:rsid w:val="00E40949"/>
    <w:rsid w:val="00E40C6A"/>
    <w:rsid w:val="00E43752"/>
    <w:rsid w:val="00E44DC1"/>
    <w:rsid w:val="00E45512"/>
    <w:rsid w:val="00E46661"/>
    <w:rsid w:val="00E50A62"/>
    <w:rsid w:val="00E52689"/>
    <w:rsid w:val="00E53AC1"/>
    <w:rsid w:val="00E556B1"/>
    <w:rsid w:val="00E57067"/>
    <w:rsid w:val="00E573F6"/>
    <w:rsid w:val="00E57549"/>
    <w:rsid w:val="00E57DCA"/>
    <w:rsid w:val="00E57F42"/>
    <w:rsid w:val="00E61753"/>
    <w:rsid w:val="00E677BB"/>
    <w:rsid w:val="00E67B96"/>
    <w:rsid w:val="00E763AF"/>
    <w:rsid w:val="00E7679D"/>
    <w:rsid w:val="00E77366"/>
    <w:rsid w:val="00E77892"/>
    <w:rsid w:val="00E86E96"/>
    <w:rsid w:val="00E90231"/>
    <w:rsid w:val="00E909A8"/>
    <w:rsid w:val="00E9187C"/>
    <w:rsid w:val="00E91A2A"/>
    <w:rsid w:val="00E923A3"/>
    <w:rsid w:val="00E92CB8"/>
    <w:rsid w:val="00E92F00"/>
    <w:rsid w:val="00E97CF4"/>
    <w:rsid w:val="00E97F7D"/>
    <w:rsid w:val="00EA2269"/>
    <w:rsid w:val="00EA3D68"/>
    <w:rsid w:val="00EA71B4"/>
    <w:rsid w:val="00EA7AC2"/>
    <w:rsid w:val="00EB033B"/>
    <w:rsid w:val="00EB2C10"/>
    <w:rsid w:val="00EB3C35"/>
    <w:rsid w:val="00EB4369"/>
    <w:rsid w:val="00EB5B6B"/>
    <w:rsid w:val="00EB66FB"/>
    <w:rsid w:val="00EC0BFF"/>
    <w:rsid w:val="00EC4ECB"/>
    <w:rsid w:val="00EC7A28"/>
    <w:rsid w:val="00EC7BDB"/>
    <w:rsid w:val="00ED0933"/>
    <w:rsid w:val="00ED0E93"/>
    <w:rsid w:val="00ED23D8"/>
    <w:rsid w:val="00ED3438"/>
    <w:rsid w:val="00ED37BD"/>
    <w:rsid w:val="00ED41EE"/>
    <w:rsid w:val="00ED5691"/>
    <w:rsid w:val="00ED7260"/>
    <w:rsid w:val="00EE40AF"/>
    <w:rsid w:val="00EE7059"/>
    <w:rsid w:val="00EE7851"/>
    <w:rsid w:val="00EF1E91"/>
    <w:rsid w:val="00EF619E"/>
    <w:rsid w:val="00EF7456"/>
    <w:rsid w:val="00EF751F"/>
    <w:rsid w:val="00EF7A5B"/>
    <w:rsid w:val="00F00BE1"/>
    <w:rsid w:val="00F01DC3"/>
    <w:rsid w:val="00F01FD5"/>
    <w:rsid w:val="00F05B84"/>
    <w:rsid w:val="00F0666A"/>
    <w:rsid w:val="00F07800"/>
    <w:rsid w:val="00F11492"/>
    <w:rsid w:val="00F119FE"/>
    <w:rsid w:val="00F133AB"/>
    <w:rsid w:val="00F161D9"/>
    <w:rsid w:val="00F16C26"/>
    <w:rsid w:val="00F220DE"/>
    <w:rsid w:val="00F2256A"/>
    <w:rsid w:val="00F22963"/>
    <w:rsid w:val="00F23C67"/>
    <w:rsid w:val="00F30989"/>
    <w:rsid w:val="00F316C9"/>
    <w:rsid w:val="00F31E1B"/>
    <w:rsid w:val="00F31F91"/>
    <w:rsid w:val="00F34A91"/>
    <w:rsid w:val="00F35ADF"/>
    <w:rsid w:val="00F365E0"/>
    <w:rsid w:val="00F36D83"/>
    <w:rsid w:val="00F37C57"/>
    <w:rsid w:val="00F40976"/>
    <w:rsid w:val="00F42143"/>
    <w:rsid w:val="00F46E6C"/>
    <w:rsid w:val="00F5130B"/>
    <w:rsid w:val="00F5440D"/>
    <w:rsid w:val="00F54D7B"/>
    <w:rsid w:val="00F5538E"/>
    <w:rsid w:val="00F57D3A"/>
    <w:rsid w:val="00F60119"/>
    <w:rsid w:val="00F60908"/>
    <w:rsid w:val="00F61612"/>
    <w:rsid w:val="00F6312F"/>
    <w:rsid w:val="00F63ADB"/>
    <w:rsid w:val="00F645E3"/>
    <w:rsid w:val="00F7610C"/>
    <w:rsid w:val="00F77972"/>
    <w:rsid w:val="00F806BC"/>
    <w:rsid w:val="00F8175E"/>
    <w:rsid w:val="00F8214E"/>
    <w:rsid w:val="00F836EA"/>
    <w:rsid w:val="00F83798"/>
    <w:rsid w:val="00F83A65"/>
    <w:rsid w:val="00F83A75"/>
    <w:rsid w:val="00F84281"/>
    <w:rsid w:val="00F843B8"/>
    <w:rsid w:val="00F863BA"/>
    <w:rsid w:val="00F87888"/>
    <w:rsid w:val="00F90507"/>
    <w:rsid w:val="00F90C27"/>
    <w:rsid w:val="00F9243C"/>
    <w:rsid w:val="00F92975"/>
    <w:rsid w:val="00F936BE"/>
    <w:rsid w:val="00F94708"/>
    <w:rsid w:val="00FA0FBD"/>
    <w:rsid w:val="00FA283E"/>
    <w:rsid w:val="00FA2AB3"/>
    <w:rsid w:val="00FA2FDD"/>
    <w:rsid w:val="00FA542C"/>
    <w:rsid w:val="00FA6D06"/>
    <w:rsid w:val="00FA7657"/>
    <w:rsid w:val="00FA77D0"/>
    <w:rsid w:val="00FB1E6F"/>
    <w:rsid w:val="00FB29BB"/>
    <w:rsid w:val="00FB4218"/>
    <w:rsid w:val="00FB6547"/>
    <w:rsid w:val="00FB78CE"/>
    <w:rsid w:val="00FC0E30"/>
    <w:rsid w:val="00FC30F9"/>
    <w:rsid w:val="00FC3832"/>
    <w:rsid w:val="00FC4BA6"/>
    <w:rsid w:val="00FD1D88"/>
    <w:rsid w:val="00FD21E5"/>
    <w:rsid w:val="00FD3353"/>
    <w:rsid w:val="00FD3F99"/>
    <w:rsid w:val="00FD54F1"/>
    <w:rsid w:val="00FD753F"/>
    <w:rsid w:val="00FE1080"/>
    <w:rsid w:val="00FE3CCC"/>
    <w:rsid w:val="00FE50D4"/>
    <w:rsid w:val="00FE6146"/>
    <w:rsid w:val="00FF74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2D2F61"/>
    <w:rPr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C75A8D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7B3D21"/>
    <w:pPr>
      <w:keepNext/>
      <w:spacing w:before="240" w:after="60"/>
      <w:outlineLvl w:val="1"/>
    </w:pPr>
    <w:rPr>
      <w:rFonts w:ascii="Cambria" w:hAnsi="Cambria"/>
      <w:b/>
      <w:bCs/>
      <w:i/>
      <w:iCs/>
      <w:lang w:val="en-US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7333E5"/>
    <w:pPr>
      <w:keepNext/>
      <w:keepLines/>
      <w:spacing w:before="40"/>
      <w:outlineLvl w:val="2"/>
    </w:pPr>
    <w:rPr>
      <w:rFonts w:ascii="Cambria" w:eastAsia="Times New Roman" w:hAnsi="Cambria"/>
      <w:color w:val="243F6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9"/>
    <w:qFormat/>
    <w:locked/>
    <w:rsid w:val="00A04B9D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75A8D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7B3D21"/>
    <w:rPr>
      <w:rFonts w:ascii="Cambria" w:hAnsi="Cambria" w:cs="Times New Roman"/>
      <w:b/>
      <w:i/>
      <w:sz w:val="28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7333E5"/>
    <w:rPr>
      <w:rFonts w:ascii="Cambria" w:hAnsi="Cambria" w:cs="Times New Roman"/>
      <w:color w:val="243F6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A04B9D"/>
    <w:rPr>
      <w:rFonts w:ascii="Cambria" w:hAnsi="Cambria" w:cs="Times New Roman"/>
      <w:b/>
      <w:bCs/>
      <w:i/>
      <w:iCs/>
      <w:color w:val="4F81BD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2D2F61"/>
    <w:rPr>
      <w:rFonts w:ascii="Tahoma" w:hAnsi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D2F61"/>
    <w:rPr>
      <w:rFonts w:ascii="Tahoma" w:hAnsi="Tahoma" w:cs="Times New Roman"/>
      <w:sz w:val="16"/>
      <w:lang w:eastAsia="ru-RU"/>
    </w:rPr>
  </w:style>
  <w:style w:type="paragraph" w:styleId="Header">
    <w:name w:val="header"/>
    <w:basedOn w:val="Normal"/>
    <w:link w:val="HeaderChar"/>
    <w:uiPriority w:val="99"/>
    <w:rsid w:val="00E03EFD"/>
    <w:pPr>
      <w:tabs>
        <w:tab w:val="center" w:pos="4677"/>
        <w:tab w:val="right" w:pos="9355"/>
      </w:tabs>
    </w:pPr>
    <w:rPr>
      <w:rFonts w:eastAsia="Times New Roman"/>
      <w:sz w:val="20"/>
      <w:szCs w:val="20"/>
      <w:lang w:val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E03EFD"/>
    <w:rPr>
      <w:rFonts w:eastAsia="Times New Roman" w:cs="Times New Roman"/>
      <w:sz w:val="20"/>
      <w:lang w:eastAsia="ru-RU"/>
    </w:rPr>
  </w:style>
  <w:style w:type="paragraph" w:styleId="Footer">
    <w:name w:val="footer"/>
    <w:basedOn w:val="Normal"/>
    <w:link w:val="FooterChar"/>
    <w:uiPriority w:val="99"/>
    <w:rsid w:val="00E03EFD"/>
    <w:pPr>
      <w:tabs>
        <w:tab w:val="center" w:pos="4677"/>
        <w:tab w:val="right" w:pos="9355"/>
      </w:tabs>
    </w:pPr>
    <w:rPr>
      <w:rFonts w:eastAsia="Times New Roman"/>
      <w:sz w:val="20"/>
      <w:szCs w:val="20"/>
      <w:lang w:val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E03EFD"/>
    <w:rPr>
      <w:rFonts w:eastAsia="Times New Roman" w:cs="Times New Roman"/>
      <w:sz w:val="20"/>
      <w:lang w:eastAsia="ru-RU"/>
    </w:rPr>
  </w:style>
  <w:style w:type="paragraph" w:customStyle="1" w:styleId="ConsPlusNormal">
    <w:name w:val="ConsPlusNormal"/>
    <w:link w:val="ConsPlusNormal0"/>
    <w:uiPriority w:val="99"/>
    <w:rsid w:val="008D7519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1">
    <w:name w:val="Без интервала1"/>
    <w:uiPriority w:val="99"/>
    <w:rsid w:val="008D7519"/>
    <w:rPr>
      <w:rFonts w:ascii="Calibri" w:eastAsia="Times New Roman" w:hAnsi="Calibri" w:cs="Calibri"/>
      <w:lang w:eastAsia="en-US"/>
    </w:rPr>
  </w:style>
  <w:style w:type="paragraph" w:customStyle="1" w:styleId="10">
    <w:name w:val="Абзац списка1"/>
    <w:basedOn w:val="Normal"/>
    <w:uiPriority w:val="99"/>
    <w:rsid w:val="008D7519"/>
    <w:pPr>
      <w:ind w:left="720"/>
      <w:jc w:val="both"/>
    </w:pPr>
    <w:rPr>
      <w:rFonts w:ascii="Calibri" w:eastAsia="Times New Roman" w:hAnsi="Calibri" w:cs="Calibri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rsid w:val="008D7519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8D7519"/>
    <w:pPr>
      <w:spacing w:after="360" w:line="324" w:lineRule="auto"/>
    </w:pPr>
    <w:rPr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87169A"/>
    <w:pPr>
      <w:spacing w:after="120"/>
      <w:ind w:left="283"/>
    </w:pPr>
    <w:rPr>
      <w:rFonts w:eastAsia="Times New Roman"/>
      <w:sz w:val="20"/>
      <w:szCs w:val="20"/>
      <w:lang w:val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87169A"/>
    <w:rPr>
      <w:rFonts w:eastAsia="Times New Roman" w:cs="Times New Roman"/>
      <w:sz w:val="20"/>
      <w:lang w:eastAsia="ru-RU"/>
    </w:rPr>
  </w:style>
  <w:style w:type="paragraph" w:customStyle="1" w:styleId="consplusnormal1">
    <w:name w:val="consplusnormal"/>
    <w:basedOn w:val="Normal"/>
    <w:uiPriority w:val="99"/>
    <w:rsid w:val="0087169A"/>
    <w:pPr>
      <w:spacing w:before="100" w:beforeAutospacing="1" w:after="100" w:afterAutospacing="1"/>
    </w:pPr>
    <w:rPr>
      <w:sz w:val="24"/>
      <w:szCs w:val="24"/>
    </w:rPr>
  </w:style>
  <w:style w:type="paragraph" w:customStyle="1" w:styleId="20">
    <w:name w:val="20"/>
    <w:basedOn w:val="Normal"/>
    <w:uiPriority w:val="99"/>
    <w:rsid w:val="0087169A"/>
    <w:pPr>
      <w:spacing w:before="100" w:beforeAutospacing="1" w:after="100" w:afterAutospacing="1"/>
    </w:pPr>
    <w:rPr>
      <w:sz w:val="24"/>
      <w:szCs w:val="24"/>
    </w:rPr>
  </w:style>
  <w:style w:type="paragraph" w:customStyle="1" w:styleId="200">
    <w:name w:val="Обычный (веб)20"/>
    <w:basedOn w:val="Normal"/>
    <w:uiPriority w:val="99"/>
    <w:rsid w:val="0087169A"/>
    <w:pPr>
      <w:jc w:val="both"/>
    </w:pPr>
    <w:rPr>
      <w:color w:val="000000"/>
      <w:sz w:val="24"/>
      <w:szCs w:val="24"/>
      <w:lang w:eastAsia="ar-SA"/>
    </w:rPr>
  </w:style>
  <w:style w:type="paragraph" w:customStyle="1" w:styleId="ConsPlusNonformat">
    <w:name w:val="ConsPlusNonformat"/>
    <w:uiPriority w:val="99"/>
    <w:rsid w:val="0087169A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en-US"/>
    </w:rPr>
  </w:style>
  <w:style w:type="paragraph" w:customStyle="1" w:styleId="ConsPlusCell">
    <w:name w:val="ConsPlusCell"/>
    <w:uiPriority w:val="99"/>
    <w:rsid w:val="002D156A"/>
    <w:pPr>
      <w:widowControl w:val="0"/>
      <w:autoSpaceDE w:val="0"/>
      <w:autoSpaceDN w:val="0"/>
      <w:adjustRightInd w:val="0"/>
    </w:pPr>
    <w:rPr>
      <w:rFonts w:ascii="Calibri" w:hAnsi="Calibri" w:cs="Calibri"/>
    </w:rPr>
  </w:style>
  <w:style w:type="paragraph" w:styleId="BodyText2">
    <w:name w:val="Body Text 2"/>
    <w:basedOn w:val="Normal"/>
    <w:link w:val="BodyText2Char"/>
    <w:uiPriority w:val="99"/>
    <w:rsid w:val="000B1393"/>
    <w:pPr>
      <w:spacing w:after="120" w:line="480" w:lineRule="auto"/>
    </w:pPr>
    <w:rPr>
      <w:rFonts w:eastAsia="Times New Roman"/>
      <w:sz w:val="20"/>
      <w:szCs w:val="20"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471A32"/>
    <w:rPr>
      <w:rFonts w:eastAsia="Times New Roman" w:cs="Times New Roman"/>
      <w:sz w:val="20"/>
    </w:rPr>
  </w:style>
  <w:style w:type="paragraph" w:customStyle="1" w:styleId="a">
    <w:name w:val="Прижатый влево"/>
    <w:basedOn w:val="Normal"/>
    <w:next w:val="Normal"/>
    <w:uiPriority w:val="99"/>
    <w:rsid w:val="00EE40AF"/>
    <w:pPr>
      <w:autoSpaceDE w:val="0"/>
      <w:autoSpaceDN w:val="0"/>
      <w:adjustRightInd w:val="0"/>
      <w:ind w:firstLine="360"/>
    </w:pPr>
    <w:rPr>
      <w:rFonts w:ascii="Arial" w:eastAsia="Times New Roman" w:hAnsi="Arial" w:cs="Arial"/>
      <w:sz w:val="26"/>
      <w:szCs w:val="26"/>
      <w:lang w:val="en-US" w:eastAsia="en-US"/>
    </w:rPr>
  </w:style>
  <w:style w:type="paragraph" w:customStyle="1" w:styleId="ConsPlusTitle">
    <w:name w:val="ConsPlusTitle"/>
    <w:uiPriority w:val="99"/>
    <w:rsid w:val="00FD3F9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customStyle="1" w:styleId="12">
    <w:name w:val="Абзац Уровень 1"/>
    <w:basedOn w:val="Normal"/>
    <w:uiPriority w:val="99"/>
    <w:rsid w:val="00454B40"/>
    <w:pPr>
      <w:widowControl w:val="0"/>
      <w:suppressAutoHyphens/>
      <w:autoSpaceDE w:val="0"/>
      <w:autoSpaceDN w:val="0"/>
      <w:adjustRightInd w:val="0"/>
      <w:spacing w:line="360" w:lineRule="auto"/>
      <w:ind w:left="928" w:hanging="360"/>
      <w:jc w:val="both"/>
    </w:pPr>
    <w:rPr>
      <w:lang w:eastAsia="ar-SA"/>
    </w:rPr>
  </w:style>
  <w:style w:type="paragraph" w:customStyle="1" w:styleId="a0">
    <w:name w:val="МУ Обычный стиль"/>
    <w:basedOn w:val="Normal"/>
    <w:autoRedefine/>
    <w:uiPriority w:val="99"/>
    <w:rsid w:val="00262973"/>
    <w:pPr>
      <w:tabs>
        <w:tab w:val="left" w:pos="0"/>
      </w:tabs>
      <w:ind w:right="-2" w:firstLine="851"/>
      <w:jc w:val="both"/>
    </w:pPr>
    <w:rPr>
      <w:sz w:val="24"/>
      <w:szCs w:val="24"/>
      <w:lang w:val="en-US"/>
    </w:rPr>
  </w:style>
  <w:style w:type="paragraph" w:customStyle="1" w:styleId="a1">
    <w:name w:val="Заголовок Приложения"/>
    <w:basedOn w:val="Heading2"/>
    <w:uiPriority w:val="99"/>
    <w:rsid w:val="007B3D21"/>
    <w:pPr>
      <w:keepLines/>
      <w:widowControl w:val="0"/>
      <w:suppressAutoHyphens/>
      <w:autoSpaceDE w:val="0"/>
      <w:autoSpaceDN w:val="0"/>
      <w:adjustRightInd w:val="0"/>
      <w:spacing w:before="120" w:after="240" w:line="360" w:lineRule="auto"/>
    </w:pPr>
  </w:style>
  <w:style w:type="character" w:styleId="Strong">
    <w:name w:val="Strong"/>
    <w:basedOn w:val="DefaultParagraphFont"/>
    <w:uiPriority w:val="99"/>
    <w:qFormat/>
    <w:locked/>
    <w:rsid w:val="007F319C"/>
    <w:rPr>
      <w:rFonts w:cs="Times New Roman"/>
      <w:b/>
    </w:rPr>
  </w:style>
  <w:style w:type="paragraph" w:styleId="Title">
    <w:name w:val="Title"/>
    <w:basedOn w:val="Normal"/>
    <w:next w:val="Subtitle"/>
    <w:link w:val="TitleChar1"/>
    <w:uiPriority w:val="99"/>
    <w:qFormat/>
    <w:locked/>
    <w:rsid w:val="00E44DC1"/>
    <w:pPr>
      <w:suppressAutoHyphens/>
      <w:jc w:val="center"/>
    </w:pPr>
    <w:rPr>
      <w:b/>
      <w:szCs w:val="20"/>
      <w:lang w:eastAsia="ar-SA"/>
    </w:rPr>
  </w:style>
  <w:style w:type="character" w:customStyle="1" w:styleId="TitleChar">
    <w:name w:val="Title Char"/>
    <w:basedOn w:val="DefaultParagraphFont"/>
    <w:link w:val="Title"/>
    <w:uiPriority w:val="99"/>
    <w:locked/>
    <w:rsid w:val="006C11C2"/>
    <w:rPr>
      <w:rFonts w:ascii="Cambria" w:hAnsi="Cambria" w:cs="Times New Roman"/>
      <w:b/>
      <w:kern w:val="28"/>
      <w:sz w:val="32"/>
    </w:rPr>
  </w:style>
  <w:style w:type="paragraph" w:styleId="Subtitle">
    <w:name w:val="Subtitle"/>
    <w:basedOn w:val="Normal"/>
    <w:next w:val="BodyText"/>
    <w:link w:val="SubtitleChar"/>
    <w:uiPriority w:val="99"/>
    <w:qFormat/>
    <w:locked/>
    <w:rsid w:val="00E44DC1"/>
    <w:pPr>
      <w:keepNext/>
      <w:suppressAutoHyphens/>
      <w:spacing w:before="240" w:after="120"/>
      <w:jc w:val="center"/>
    </w:pPr>
    <w:rPr>
      <w:rFonts w:ascii="Cambria" w:hAnsi="Cambria"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6C11C2"/>
    <w:rPr>
      <w:rFonts w:ascii="Cambria" w:hAnsi="Cambria" w:cs="Times New Roman"/>
      <w:sz w:val="24"/>
    </w:rPr>
  </w:style>
  <w:style w:type="paragraph" w:customStyle="1" w:styleId="ConsNormal">
    <w:name w:val="ConsNormal"/>
    <w:uiPriority w:val="99"/>
    <w:rsid w:val="00E44DC1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</w:rPr>
  </w:style>
  <w:style w:type="character" w:customStyle="1" w:styleId="TitleChar1">
    <w:name w:val="Title Char1"/>
    <w:link w:val="Title"/>
    <w:uiPriority w:val="99"/>
    <w:locked/>
    <w:rsid w:val="00E44DC1"/>
    <w:rPr>
      <w:b/>
      <w:sz w:val="28"/>
      <w:lang w:eastAsia="ar-SA" w:bidi="ar-SA"/>
    </w:rPr>
  </w:style>
  <w:style w:type="paragraph" w:styleId="BodyText">
    <w:name w:val="Body Text"/>
    <w:basedOn w:val="Normal"/>
    <w:link w:val="BodyTextChar"/>
    <w:uiPriority w:val="99"/>
    <w:rsid w:val="00E44DC1"/>
    <w:pPr>
      <w:spacing w:after="120"/>
    </w:pPr>
    <w:rPr>
      <w:rFonts w:eastAsia="Times New Roman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6C11C2"/>
    <w:rPr>
      <w:rFonts w:eastAsia="Times New Roman" w:cs="Times New Roman"/>
      <w:sz w:val="28"/>
    </w:rPr>
  </w:style>
  <w:style w:type="character" w:customStyle="1" w:styleId="apple-converted-space">
    <w:name w:val="apple-converted-space"/>
    <w:uiPriority w:val="99"/>
    <w:rsid w:val="00F863BA"/>
  </w:style>
  <w:style w:type="paragraph" w:customStyle="1" w:styleId="uni">
    <w:name w:val="uni"/>
    <w:basedOn w:val="Normal"/>
    <w:uiPriority w:val="99"/>
    <w:rsid w:val="00F863B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a2">
    <w:name w:val="Стиль"/>
    <w:basedOn w:val="Normal"/>
    <w:uiPriority w:val="99"/>
    <w:rsid w:val="005E73A1"/>
    <w:rPr>
      <w:rFonts w:ascii="Verdana" w:eastAsia="Times New Roman" w:hAnsi="Verdana" w:cs="Verdana"/>
      <w:sz w:val="20"/>
      <w:szCs w:val="20"/>
      <w:lang w:val="en-US" w:eastAsia="en-US"/>
    </w:rPr>
  </w:style>
  <w:style w:type="character" w:styleId="Emphasis">
    <w:name w:val="Emphasis"/>
    <w:basedOn w:val="DefaultParagraphFont"/>
    <w:uiPriority w:val="99"/>
    <w:qFormat/>
    <w:locked/>
    <w:rsid w:val="008227C3"/>
    <w:rPr>
      <w:rFonts w:cs="Times New Roman"/>
      <w:i/>
    </w:rPr>
  </w:style>
  <w:style w:type="paragraph" w:customStyle="1" w:styleId="2">
    <w:name w:val="2"/>
    <w:basedOn w:val="Normal"/>
    <w:uiPriority w:val="99"/>
    <w:rsid w:val="008227C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a00">
    <w:name w:val="a0"/>
    <w:basedOn w:val="Normal"/>
    <w:uiPriority w:val="99"/>
    <w:rsid w:val="008227C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NoSpacing">
    <w:name w:val="No Spacing"/>
    <w:uiPriority w:val="99"/>
    <w:qFormat/>
    <w:rsid w:val="007D235F"/>
    <w:pPr>
      <w:widowControl w:val="0"/>
      <w:autoSpaceDE w:val="0"/>
      <w:autoSpaceDN w:val="0"/>
      <w:adjustRightInd w:val="0"/>
    </w:pPr>
    <w:rPr>
      <w:rFonts w:eastAsia="Times New Roman"/>
      <w:sz w:val="20"/>
      <w:szCs w:val="20"/>
    </w:rPr>
  </w:style>
  <w:style w:type="paragraph" w:customStyle="1" w:styleId="printj">
    <w:name w:val="printj"/>
    <w:basedOn w:val="Normal"/>
    <w:uiPriority w:val="99"/>
    <w:rsid w:val="007D235F"/>
    <w:pPr>
      <w:spacing w:before="144" w:after="288"/>
      <w:jc w:val="both"/>
    </w:pPr>
    <w:rPr>
      <w:rFonts w:eastAsia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CE51C8"/>
    <w:pPr>
      <w:spacing w:after="120" w:line="480" w:lineRule="auto"/>
      <w:ind w:left="283"/>
    </w:pPr>
    <w:rPr>
      <w:lang w:val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CE51C8"/>
    <w:rPr>
      <w:rFonts w:cs="Times New Roman"/>
      <w:sz w:val="28"/>
    </w:rPr>
  </w:style>
  <w:style w:type="paragraph" w:customStyle="1" w:styleId="s1">
    <w:name w:val="s1"/>
    <w:basedOn w:val="Normal"/>
    <w:uiPriority w:val="99"/>
    <w:rsid w:val="006351A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Bodytext0">
    <w:name w:val="Body text_"/>
    <w:basedOn w:val="DefaultParagraphFont"/>
    <w:link w:val="13"/>
    <w:uiPriority w:val="99"/>
    <w:locked/>
    <w:rsid w:val="00D40BAF"/>
    <w:rPr>
      <w:rFonts w:cs="Times New Roman"/>
      <w:shd w:val="clear" w:color="auto" w:fill="FFFFFF"/>
    </w:rPr>
  </w:style>
  <w:style w:type="paragraph" w:customStyle="1" w:styleId="13">
    <w:name w:val="Основной текст1"/>
    <w:basedOn w:val="Normal"/>
    <w:link w:val="Bodytext0"/>
    <w:uiPriority w:val="99"/>
    <w:rsid w:val="00D40BAF"/>
    <w:pPr>
      <w:widowControl w:val="0"/>
      <w:shd w:val="clear" w:color="auto" w:fill="FFFFFF"/>
      <w:spacing w:line="288" w:lineRule="exact"/>
    </w:pPr>
    <w:rPr>
      <w:sz w:val="20"/>
      <w:szCs w:val="20"/>
    </w:rPr>
  </w:style>
  <w:style w:type="character" w:customStyle="1" w:styleId="Bodytext9">
    <w:name w:val="Body text + 9"/>
    <w:aliases w:val="5 pt,Bold,Italic"/>
    <w:basedOn w:val="Bodytext0"/>
    <w:uiPriority w:val="99"/>
    <w:rsid w:val="00D40BAF"/>
    <w:rPr>
      <w:rFonts w:ascii="Times New Roman" w:hAnsi="Times New Roman"/>
      <w:b/>
      <w:bCs/>
      <w:i/>
      <w:iCs/>
      <w:noProof/>
      <w:sz w:val="19"/>
      <w:szCs w:val="19"/>
      <w:u w:val="none"/>
    </w:rPr>
  </w:style>
  <w:style w:type="character" w:customStyle="1" w:styleId="Bodytext4pt">
    <w:name w:val="Body text + 4 pt"/>
    <w:aliases w:val="Italic1"/>
    <w:basedOn w:val="Bodytext0"/>
    <w:uiPriority w:val="99"/>
    <w:rsid w:val="00D40BAF"/>
    <w:rPr>
      <w:rFonts w:ascii="Times New Roman" w:hAnsi="Times New Roman"/>
      <w:i/>
      <w:iCs/>
      <w:noProof/>
      <w:sz w:val="8"/>
      <w:szCs w:val="8"/>
      <w:u w:val="none"/>
    </w:rPr>
  </w:style>
  <w:style w:type="character" w:customStyle="1" w:styleId="Bodytext20">
    <w:name w:val="Body text (2)_"/>
    <w:basedOn w:val="DefaultParagraphFont"/>
    <w:link w:val="Bodytext21"/>
    <w:uiPriority w:val="99"/>
    <w:locked/>
    <w:rsid w:val="006901B3"/>
    <w:rPr>
      <w:rFonts w:cs="Times New Roman"/>
      <w:b/>
      <w:bCs/>
      <w:shd w:val="clear" w:color="auto" w:fill="FFFFFF"/>
    </w:rPr>
  </w:style>
  <w:style w:type="character" w:customStyle="1" w:styleId="Bodytext22">
    <w:name w:val="Body text (2)"/>
    <w:basedOn w:val="Bodytext20"/>
    <w:uiPriority w:val="99"/>
    <w:rsid w:val="006901B3"/>
  </w:style>
  <w:style w:type="paragraph" w:customStyle="1" w:styleId="Bodytext21">
    <w:name w:val="Body text (2)1"/>
    <w:basedOn w:val="Normal"/>
    <w:link w:val="Bodytext20"/>
    <w:uiPriority w:val="99"/>
    <w:rsid w:val="006901B3"/>
    <w:pPr>
      <w:widowControl w:val="0"/>
      <w:shd w:val="clear" w:color="auto" w:fill="FFFFFF"/>
      <w:spacing w:before="300" w:line="302" w:lineRule="exact"/>
      <w:jc w:val="both"/>
    </w:pPr>
    <w:rPr>
      <w:b/>
      <w:bCs/>
      <w:sz w:val="20"/>
      <w:szCs w:val="20"/>
    </w:rPr>
  </w:style>
  <w:style w:type="paragraph" w:customStyle="1" w:styleId="formattext">
    <w:name w:val="formattext"/>
    <w:basedOn w:val="Normal"/>
    <w:uiPriority w:val="99"/>
    <w:rsid w:val="00C21F5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a8">
    <w:name w:val="a8"/>
    <w:basedOn w:val="DefaultParagraphFont"/>
    <w:uiPriority w:val="99"/>
    <w:rsid w:val="00FC4BA6"/>
    <w:rPr>
      <w:rFonts w:cs="Times New Roman"/>
    </w:rPr>
  </w:style>
  <w:style w:type="paragraph" w:customStyle="1" w:styleId="1-">
    <w:name w:val="Рег. Заголовок 1-го уровня регламента"/>
    <w:basedOn w:val="Heading1"/>
    <w:uiPriority w:val="99"/>
    <w:rsid w:val="001A5B17"/>
    <w:pPr>
      <w:keepLines w:val="0"/>
      <w:spacing w:before="240" w:after="240" w:line="276" w:lineRule="auto"/>
      <w:jc w:val="center"/>
    </w:pPr>
    <w:rPr>
      <w:rFonts w:ascii="Times New Roman" w:hAnsi="Times New Roman"/>
      <w:iCs/>
      <w:color w:val="auto"/>
    </w:rPr>
  </w:style>
  <w:style w:type="table" w:styleId="TableGrid">
    <w:name w:val="Table Grid"/>
    <w:basedOn w:val="TableNormal"/>
    <w:uiPriority w:val="99"/>
    <w:locked/>
    <w:rsid w:val="00BC2D5B"/>
    <w:pPr>
      <w:suppressAutoHyphens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uiPriority w:val="99"/>
    <w:locked/>
    <w:rsid w:val="00016ABD"/>
    <w:rPr>
      <w:rFonts w:ascii="Arial" w:hAnsi="Arial"/>
      <w:sz w:val="22"/>
      <w:lang w:val="ru-RU" w:eastAsia="ru-RU"/>
    </w:rPr>
  </w:style>
  <w:style w:type="paragraph" w:customStyle="1" w:styleId="2-">
    <w:name w:val="Рег. Заголовок 2-го уровня регламента"/>
    <w:basedOn w:val="ConsPlusNormal"/>
    <w:uiPriority w:val="99"/>
    <w:rsid w:val="007A17EB"/>
    <w:pPr>
      <w:widowControl/>
      <w:numPr>
        <w:numId w:val="18"/>
      </w:numPr>
      <w:spacing w:before="360" w:after="240"/>
      <w:jc w:val="center"/>
      <w:outlineLvl w:val="1"/>
    </w:pPr>
    <w:rPr>
      <w:rFonts w:ascii="Times New Roman" w:hAnsi="Times New Roman"/>
      <w:b/>
      <w:i/>
      <w:sz w:val="28"/>
      <w:szCs w:val="28"/>
      <w:lang w:eastAsia="en-US"/>
    </w:rPr>
  </w:style>
  <w:style w:type="paragraph" w:customStyle="1" w:styleId="111">
    <w:name w:val="Рег. 1.1.1"/>
    <w:basedOn w:val="Normal"/>
    <w:uiPriority w:val="99"/>
    <w:rsid w:val="007A17EB"/>
    <w:pPr>
      <w:numPr>
        <w:ilvl w:val="2"/>
        <w:numId w:val="18"/>
      </w:numPr>
      <w:spacing w:line="276" w:lineRule="auto"/>
      <w:ind w:left="1145"/>
      <w:jc w:val="both"/>
    </w:pPr>
    <w:rPr>
      <w:lang w:eastAsia="en-US"/>
    </w:rPr>
  </w:style>
  <w:style w:type="paragraph" w:customStyle="1" w:styleId="11">
    <w:name w:val="Рег. Основной текст уровнеь 1.1 (базовый)"/>
    <w:basedOn w:val="ConsPlusNormal"/>
    <w:uiPriority w:val="99"/>
    <w:rsid w:val="007A17EB"/>
    <w:pPr>
      <w:widowControl/>
      <w:numPr>
        <w:ilvl w:val="1"/>
        <w:numId w:val="18"/>
      </w:numPr>
      <w:spacing w:line="276" w:lineRule="auto"/>
      <w:ind w:left="3131"/>
      <w:jc w:val="both"/>
    </w:pPr>
    <w:rPr>
      <w:rFonts w:ascii="Times New Roman" w:hAnsi="Times New Roman"/>
      <w:sz w:val="28"/>
      <w:szCs w:val="28"/>
      <w:lang w:eastAsia="en-US"/>
    </w:rPr>
  </w:style>
  <w:style w:type="paragraph" w:styleId="ListParagraph">
    <w:name w:val="List Paragraph"/>
    <w:aliases w:val="Абзац списка нумерованный"/>
    <w:basedOn w:val="Normal"/>
    <w:link w:val="ListParagraphChar"/>
    <w:uiPriority w:val="99"/>
    <w:qFormat/>
    <w:rsid w:val="00364DDC"/>
    <w:pPr>
      <w:spacing w:after="200" w:line="276" w:lineRule="auto"/>
      <w:ind w:left="720"/>
      <w:contextualSpacing/>
    </w:pPr>
    <w:rPr>
      <w:rFonts w:ascii="Calibri" w:hAnsi="Calibri"/>
      <w:sz w:val="22"/>
      <w:szCs w:val="20"/>
      <w:lang w:eastAsia="en-US"/>
    </w:rPr>
  </w:style>
  <w:style w:type="character" w:customStyle="1" w:styleId="ListParagraphChar">
    <w:name w:val="List Paragraph Char"/>
    <w:aliases w:val="Абзац списка нумерованный Char"/>
    <w:link w:val="ListParagraph"/>
    <w:uiPriority w:val="99"/>
    <w:locked/>
    <w:rsid w:val="00364DDC"/>
    <w:rPr>
      <w:rFonts w:ascii="Calibri" w:hAnsi="Calibri"/>
      <w:sz w:val="22"/>
      <w:lang w:eastAsia="en-US"/>
    </w:rPr>
  </w:style>
  <w:style w:type="paragraph" w:customStyle="1" w:styleId="1111">
    <w:name w:val="1.1.1.1"/>
    <w:basedOn w:val="ListNumber4"/>
    <w:link w:val="11110"/>
    <w:uiPriority w:val="99"/>
    <w:rsid w:val="009574A2"/>
    <w:pPr>
      <w:spacing w:after="200"/>
    </w:pPr>
    <w:rPr>
      <w:sz w:val="24"/>
      <w:szCs w:val="22"/>
      <w:lang w:eastAsia="en-US"/>
    </w:rPr>
  </w:style>
  <w:style w:type="character" w:customStyle="1" w:styleId="11110">
    <w:name w:val="1.1.1.1 Знак"/>
    <w:basedOn w:val="DefaultParagraphFont"/>
    <w:link w:val="1111"/>
    <w:uiPriority w:val="99"/>
    <w:locked/>
    <w:rsid w:val="009574A2"/>
    <w:rPr>
      <w:rFonts w:cs="Times New Roman"/>
      <w:sz w:val="22"/>
      <w:szCs w:val="22"/>
      <w:lang w:eastAsia="en-US"/>
    </w:rPr>
  </w:style>
  <w:style w:type="paragraph" w:styleId="ListNumber4">
    <w:name w:val="List Number 4"/>
    <w:basedOn w:val="Normal"/>
    <w:uiPriority w:val="99"/>
    <w:rsid w:val="009574A2"/>
    <w:pPr>
      <w:ind w:left="1429" w:hanging="360"/>
      <w:contextualSpacing/>
    </w:pPr>
  </w:style>
  <w:style w:type="character" w:customStyle="1" w:styleId="a3">
    <w:name w:val="Гипертекстовая ссылка"/>
    <w:basedOn w:val="DefaultParagraphFont"/>
    <w:uiPriority w:val="99"/>
    <w:rsid w:val="00FA0FBD"/>
    <w:rPr>
      <w:rFonts w:cs="Times New Roman"/>
      <w:color w:val="106BBE"/>
    </w:rPr>
  </w:style>
  <w:style w:type="character" w:customStyle="1" w:styleId="a4">
    <w:name w:val="Нет"/>
    <w:uiPriority w:val="99"/>
    <w:rsid w:val="00FA0FBD"/>
  </w:style>
  <w:style w:type="paragraph" w:customStyle="1" w:styleId="a5">
    <w:name w:val="_Табл_Текст"/>
    <w:uiPriority w:val="99"/>
    <w:rsid w:val="00FA0FBD"/>
    <w:pPr>
      <w:widowControl w:val="0"/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uppressAutoHyphens/>
    </w:pPr>
    <w:rPr>
      <w:rFonts w:eastAsia="Arial Unicode MS" w:cs="Arial Unicode MS"/>
      <w:color w:val="00000A"/>
      <w:sz w:val="28"/>
      <w:szCs w:val="28"/>
      <w:u w:color="00000A"/>
      <w:lang w:val="de-DE"/>
    </w:rPr>
  </w:style>
  <w:style w:type="paragraph" w:customStyle="1" w:styleId="p10">
    <w:name w:val="p10"/>
    <w:basedOn w:val="Normal"/>
    <w:uiPriority w:val="99"/>
    <w:rsid w:val="00770287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2626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6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6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6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6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6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6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6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6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6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6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6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6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6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6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6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350</Words>
  <Characters>1995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5</dc:title>
  <dc:subject/>
  <dc:creator>User</dc:creator>
  <cp:keywords/>
  <dc:description/>
  <cp:lastModifiedBy>Microsoft Office</cp:lastModifiedBy>
  <cp:revision>2</cp:revision>
  <cp:lastPrinted>2020-09-30T08:24:00Z</cp:lastPrinted>
  <dcterms:created xsi:type="dcterms:W3CDTF">2026-07-28T06:24:00Z</dcterms:created>
  <dcterms:modified xsi:type="dcterms:W3CDTF">2026-07-28T06:24:00Z</dcterms:modified>
</cp:coreProperties>
</file>